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EE12" w14:textId="77777777" w:rsidR="00E17C18" w:rsidRPr="00E17C18" w:rsidRDefault="00E17C18" w:rsidP="006E3670">
      <w:pPr>
        <w:pStyle w:val="Title"/>
        <w:rPr>
          <w:rFonts w:ascii="Arial" w:hAnsi="Arial" w:cs="Arial"/>
          <w:b w:val="0"/>
          <w:bCs w:val="0"/>
          <w:sz w:val="20"/>
          <w:szCs w:val="20"/>
        </w:rPr>
      </w:pPr>
    </w:p>
    <w:p w14:paraId="08A8F831" w14:textId="556DFB83" w:rsidR="005B2A19" w:rsidRDefault="00A81283" w:rsidP="006E3670">
      <w:pPr>
        <w:pStyle w:val="Title"/>
        <w:rPr>
          <w:rFonts w:ascii="Arial" w:hAnsi="Arial" w:cs="Arial"/>
          <w:sz w:val="24"/>
        </w:rPr>
      </w:pPr>
      <w:r>
        <w:rPr>
          <w:rFonts w:ascii="Arial" w:hAnsi="Arial" w:cs="Arial"/>
          <w:sz w:val="24"/>
        </w:rPr>
        <w:t xml:space="preserve">PROGRAM YEAR </w:t>
      </w:r>
      <w:r w:rsidR="006C1E41">
        <w:rPr>
          <w:rFonts w:ascii="Arial" w:hAnsi="Arial" w:cs="Arial"/>
          <w:sz w:val="24"/>
        </w:rPr>
        <w:t>20</w:t>
      </w:r>
      <w:r w:rsidR="002D690E">
        <w:rPr>
          <w:rFonts w:ascii="Arial" w:hAnsi="Arial" w:cs="Arial"/>
          <w:sz w:val="24"/>
        </w:rPr>
        <w:t>2</w:t>
      </w:r>
      <w:r w:rsidR="00267BEC">
        <w:rPr>
          <w:rFonts w:ascii="Arial" w:hAnsi="Arial" w:cs="Arial"/>
          <w:sz w:val="24"/>
        </w:rPr>
        <w:t>6</w:t>
      </w:r>
      <w:r w:rsidR="00DF6CE1">
        <w:rPr>
          <w:rFonts w:ascii="Arial" w:hAnsi="Arial" w:cs="Arial"/>
          <w:sz w:val="24"/>
        </w:rPr>
        <w:t xml:space="preserve"> </w:t>
      </w:r>
      <w:r w:rsidR="005B2A19" w:rsidRPr="008F6AE8">
        <w:rPr>
          <w:rFonts w:ascii="Arial" w:hAnsi="Arial" w:cs="Arial"/>
          <w:sz w:val="24"/>
        </w:rPr>
        <w:t>QUARTERLY NARRATIVE REPORT</w:t>
      </w:r>
    </w:p>
    <w:p w14:paraId="5546267F" w14:textId="104F7BC8" w:rsidR="00470B91" w:rsidRPr="00CE3DC6" w:rsidRDefault="00470B91" w:rsidP="00530594">
      <w:pPr>
        <w:pStyle w:val="Title"/>
        <w:spacing w:before="240"/>
        <w:jc w:val="left"/>
        <w:rPr>
          <w:rFonts w:ascii="Arial" w:hAnsi="Arial" w:cs="Arial"/>
          <w:smallCap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482CD988" w14:textId="77777777" w:rsidTr="00530594">
        <w:trPr>
          <w:trHeight w:val="532"/>
        </w:trPr>
        <w:tc>
          <w:tcPr>
            <w:tcW w:w="5487" w:type="dxa"/>
          </w:tcPr>
          <w:p w14:paraId="7F3FC6E6"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p w14:paraId="4CBE73EB" w14:textId="5DEDF15F" w:rsidR="00DF6CE1" w:rsidRPr="00C866AD" w:rsidRDefault="005B19B7" w:rsidP="00E61803">
            <w:pPr>
              <w:pStyle w:val="Header"/>
              <w:tabs>
                <w:tab w:val="clear" w:pos="4320"/>
                <w:tab w:val="clear" w:pos="8640"/>
                <w:tab w:val="left" w:pos="2565"/>
              </w:tabs>
              <w:rPr>
                <w:rFonts w:cs="Arial"/>
                <w:bCs/>
                <w:sz w:val="20"/>
              </w:rPr>
            </w:pPr>
            <w:r>
              <w:rPr>
                <w:rFonts w:cs="Arial"/>
                <w:bCs/>
                <w:sz w:val="20"/>
              </w:rPr>
              <w:t>Labors Community Service Agency</w:t>
            </w:r>
          </w:p>
        </w:tc>
        <w:tc>
          <w:tcPr>
            <w:tcW w:w="4498" w:type="dxa"/>
          </w:tcPr>
          <w:p w14:paraId="680D83B9" w14:textId="77777777" w:rsidR="006B7DFB" w:rsidRDefault="00EC279E" w:rsidP="00E61803">
            <w:pPr>
              <w:pStyle w:val="Header"/>
              <w:tabs>
                <w:tab w:val="clear" w:pos="4320"/>
                <w:tab w:val="clear" w:pos="8640"/>
              </w:tabs>
              <w:rPr>
                <w:rFonts w:cs="Arial"/>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r w:rsidR="00470B91" w:rsidRPr="00C866AD">
              <w:rPr>
                <w:rFonts w:cs="Arial"/>
                <w:bCs/>
                <w:smallCaps/>
                <w:sz w:val="20"/>
              </w:rPr>
              <w:t xml:space="preserve">  </w:t>
            </w:r>
          </w:p>
          <w:p w14:paraId="4171DCB5" w14:textId="19B97D4D" w:rsidR="00E937A4" w:rsidRPr="00E64BC0" w:rsidRDefault="00E937A4" w:rsidP="00E61803">
            <w:pPr>
              <w:pStyle w:val="Header"/>
              <w:tabs>
                <w:tab w:val="clear" w:pos="4320"/>
                <w:tab w:val="clear" w:pos="8640"/>
              </w:tabs>
              <w:rPr>
                <w:rFonts w:cs="Arial"/>
                <w:bCs/>
                <w:sz w:val="20"/>
              </w:rPr>
            </w:pPr>
            <w:r w:rsidRPr="00E64BC0">
              <w:rPr>
                <w:rFonts w:cs="Arial"/>
                <w:bCs/>
                <w:sz w:val="20"/>
              </w:rPr>
              <w:t>CCTP</w:t>
            </w:r>
          </w:p>
        </w:tc>
      </w:tr>
      <w:tr w:rsidR="007F1714" w:rsidRPr="00C866AD" w14:paraId="1BB606ED" w14:textId="77777777" w:rsidTr="00530594">
        <w:trPr>
          <w:trHeight w:val="550"/>
        </w:trPr>
        <w:tc>
          <w:tcPr>
            <w:tcW w:w="5487" w:type="dxa"/>
          </w:tcPr>
          <w:p w14:paraId="26567BA3" w14:textId="77777777" w:rsidR="007F1714" w:rsidRDefault="007F1714" w:rsidP="006134BE">
            <w:pPr>
              <w:pStyle w:val="Header"/>
              <w:tabs>
                <w:tab w:val="clear" w:pos="4320"/>
                <w:tab w:val="clear" w:pos="8640"/>
              </w:tabs>
              <w:spacing w:after="120"/>
              <w:rPr>
                <w:rFonts w:cs="Arial"/>
                <w:b/>
                <w:bCs/>
                <w:smallCaps/>
                <w:sz w:val="20"/>
              </w:rPr>
            </w:pPr>
            <w:r w:rsidRPr="00C866AD">
              <w:rPr>
                <w:rFonts w:cs="Arial"/>
                <w:b/>
                <w:bCs/>
                <w:smallCaps/>
                <w:sz w:val="20"/>
              </w:rPr>
              <w:t>Name of Staff Completing Report:</w:t>
            </w:r>
          </w:p>
          <w:p w14:paraId="7BA1FEB5" w14:textId="3291E734" w:rsidR="00BF7A0C" w:rsidRPr="00E64BC0" w:rsidRDefault="006134BE" w:rsidP="00E61803">
            <w:pPr>
              <w:pStyle w:val="Header"/>
              <w:tabs>
                <w:tab w:val="clear" w:pos="4320"/>
                <w:tab w:val="clear" w:pos="8640"/>
              </w:tabs>
              <w:rPr>
                <w:rFonts w:cs="Arial"/>
                <w:sz w:val="20"/>
              </w:rPr>
            </w:pPr>
            <w:r>
              <w:rPr>
                <w:rFonts w:cs="Arial"/>
                <w:sz w:val="20"/>
              </w:rPr>
              <w:fldChar w:fldCharType="begin">
                <w:ffData>
                  <w:name w:val="Text24"/>
                  <w:enabled/>
                  <w:calcOnExit w:val="0"/>
                  <w:textInput/>
                </w:ffData>
              </w:fldChar>
            </w:r>
            <w:bookmarkStart w:id="0" w:name="Text2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0"/>
          </w:p>
        </w:tc>
        <w:tc>
          <w:tcPr>
            <w:tcW w:w="4498" w:type="dxa"/>
          </w:tcPr>
          <w:p w14:paraId="27981844" w14:textId="77777777" w:rsidR="007F1714" w:rsidRDefault="007F1714" w:rsidP="006134BE">
            <w:pPr>
              <w:pStyle w:val="Header"/>
              <w:tabs>
                <w:tab w:val="clear" w:pos="4320"/>
                <w:tab w:val="clear" w:pos="8640"/>
              </w:tabs>
              <w:spacing w:after="120"/>
              <w:rPr>
                <w:rFonts w:cs="Arial"/>
                <w:b/>
                <w:bCs/>
                <w:smallCaps/>
                <w:sz w:val="20"/>
              </w:rPr>
            </w:pPr>
            <w:r>
              <w:rPr>
                <w:rFonts w:cs="Arial"/>
                <w:b/>
                <w:bCs/>
                <w:smallCaps/>
                <w:sz w:val="20"/>
              </w:rPr>
              <w:t xml:space="preserve">Date </w:t>
            </w:r>
            <w:r w:rsidR="00B75ED2">
              <w:rPr>
                <w:rFonts w:cs="Arial"/>
                <w:b/>
                <w:bCs/>
                <w:smallCaps/>
                <w:sz w:val="20"/>
              </w:rPr>
              <w:t>Report Completed:</w:t>
            </w:r>
          </w:p>
          <w:p w14:paraId="10B570D3" w14:textId="30B20403" w:rsidR="00E64BC0" w:rsidRPr="00E64BC0" w:rsidRDefault="006134BE" w:rsidP="00E61803">
            <w:pPr>
              <w:pStyle w:val="Header"/>
              <w:tabs>
                <w:tab w:val="clear" w:pos="4320"/>
                <w:tab w:val="clear" w:pos="8640"/>
              </w:tabs>
              <w:rPr>
                <w:rFonts w:cs="Arial"/>
                <w:sz w:val="20"/>
              </w:rPr>
            </w:pPr>
            <w:r>
              <w:rPr>
                <w:rFonts w:cs="Arial"/>
                <w:sz w:val="20"/>
              </w:rPr>
              <w:fldChar w:fldCharType="begin">
                <w:ffData>
                  <w:name w:val="Text25"/>
                  <w:enabled/>
                  <w:calcOnExit w:val="0"/>
                  <w:textInput/>
                </w:ffData>
              </w:fldChar>
            </w:r>
            <w:bookmarkStart w:id="1" w:name="Text2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
          </w:p>
        </w:tc>
      </w:tr>
      <w:tr w:rsidR="00470B91" w:rsidRPr="00C866AD" w14:paraId="32AC1B39" w14:textId="77777777" w:rsidTr="00530594">
        <w:trPr>
          <w:trHeight w:val="479"/>
        </w:trPr>
        <w:tc>
          <w:tcPr>
            <w:tcW w:w="9985" w:type="dxa"/>
            <w:gridSpan w:val="2"/>
          </w:tcPr>
          <w:p w14:paraId="203B6708" w14:textId="7CBFA98E" w:rsidR="00530594" w:rsidRPr="00C866AD" w:rsidRDefault="00470B91" w:rsidP="00E61803">
            <w:pPr>
              <w:pStyle w:val="Header"/>
              <w:tabs>
                <w:tab w:val="clear" w:pos="4320"/>
                <w:tab w:val="clear" w:pos="8640"/>
              </w:tabs>
              <w:rPr>
                <w:rFonts w:cs="Arial"/>
                <w:bCs/>
                <w:sz w:val="20"/>
              </w:rPr>
            </w:pPr>
            <w:r w:rsidRPr="00C866AD">
              <w:rPr>
                <w:rFonts w:cs="Arial"/>
                <w:b/>
                <w:bCs/>
                <w:smallCaps/>
                <w:sz w:val="20"/>
              </w:rPr>
              <w:t>Reporting Period:</w:t>
            </w:r>
            <w:r w:rsidRPr="00C866AD">
              <w:rPr>
                <w:rFonts w:cs="Arial"/>
                <w:bCs/>
                <w:sz w:val="20"/>
              </w:rPr>
              <w:t xml:space="preserve">  </w:t>
            </w:r>
          </w:p>
          <w:p w14:paraId="44880EC9" w14:textId="08A06AB7" w:rsidR="00470B91" w:rsidRPr="00C866AD" w:rsidRDefault="00E937A4" w:rsidP="00530594">
            <w:pPr>
              <w:pStyle w:val="Header"/>
              <w:tabs>
                <w:tab w:val="clear" w:pos="4320"/>
                <w:tab w:val="clear" w:pos="8640"/>
                <w:tab w:val="left" w:pos="2322"/>
                <w:tab w:val="left" w:pos="4848"/>
                <w:tab w:val="left" w:pos="7272"/>
              </w:tabs>
              <w:spacing w:before="120"/>
              <w:rPr>
                <w:rFonts w:cs="Arial"/>
                <w:b/>
                <w:sz w:val="20"/>
              </w:rPr>
            </w:pPr>
            <w:r>
              <w:rPr>
                <w:rFonts w:cs="Arial"/>
                <w:b/>
                <w:sz w:val="20"/>
              </w:rPr>
              <w:fldChar w:fldCharType="begin">
                <w:ffData>
                  <w:name w:val="Check1"/>
                  <w:enabled/>
                  <w:calcOnExit w:val="0"/>
                  <w:checkBox>
                    <w:sizeAuto/>
                    <w:default w:val="0"/>
                    <w:checked w:val="0"/>
                  </w:checkBox>
                </w:ffData>
              </w:fldChar>
            </w:r>
            <w:bookmarkStart w:id="2" w:name="Check1"/>
            <w:r>
              <w:rPr>
                <w:rFonts w:cs="Arial"/>
                <w:b/>
                <w:sz w:val="20"/>
              </w:rPr>
              <w:instrText xml:space="preserve"> FORMCHECKBOX </w:instrText>
            </w:r>
            <w:r>
              <w:rPr>
                <w:rFonts w:cs="Arial"/>
                <w:b/>
                <w:sz w:val="20"/>
              </w:rPr>
            </w:r>
            <w:r>
              <w:rPr>
                <w:rFonts w:cs="Arial"/>
                <w:b/>
                <w:sz w:val="20"/>
              </w:rPr>
              <w:fldChar w:fldCharType="separate"/>
            </w:r>
            <w:r>
              <w:rPr>
                <w:rFonts w:cs="Arial"/>
                <w:b/>
                <w:sz w:val="20"/>
              </w:rPr>
              <w:fldChar w:fldCharType="end"/>
            </w:r>
            <w:bookmarkEnd w:id="2"/>
            <w:r w:rsidR="007368BD" w:rsidRPr="00C866AD">
              <w:rPr>
                <w:rFonts w:cs="Arial"/>
                <w:b/>
                <w:sz w:val="20"/>
              </w:rPr>
              <w:t xml:space="preserve"> Q1: due </w:t>
            </w:r>
            <w:r w:rsidR="00530594">
              <w:rPr>
                <w:rFonts w:cs="Arial"/>
                <w:b/>
                <w:sz w:val="20"/>
              </w:rPr>
              <w:t>10/</w:t>
            </w:r>
            <w:r w:rsidR="00FD68C0">
              <w:rPr>
                <w:rFonts w:cs="Arial"/>
                <w:b/>
                <w:sz w:val="20"/>
              </w:rPr>
              <w:t>25/</w:t>
            </w:r>
            <w:r w:rsidR="00530594">
              <w:rPr>
                <w:rFonts w:cs="Arial"/>
                <w:b/>
                <w:sz w:val="20"/>
              </w:rPr>
              <w:t>2</w:t>
            </w:r>
            <w:r w:rsidR="00267BEC">
              <w:rPr>
                <w:rFonts w:cs="Arial"/>
                <w:b/>
                <w:sz w:val="20"/>
              </w:rPr>
              <w:t>6</w:t>
            </w:r>
            <w:r w:rsidR="007368BD" w:rsidRPr="00C866AD">
              <w:rPr>
                <w:rFonts w:cs="Arial"/>
                <w:b/>
                <w:sz w:val="20"/>
              </w:rPr>
              <w:t xml:space="preserve"> </w:t>
            </w:r>
            <w:r w:rsidR="00530594">
              <w:rPr>
                <w:rFonts w:cs="Arial"/>
                <w:b/>
                <w:sz w:val="20"/>
              </w:rPr>
              <w:tab/>
            </w:r>
            <w:r w:rsidR="007368BD" w:rsidRPr="00C866AD">
              <w:rPr>
                <w:rFonts w:cs="Arial"/>
                <w:b/>
                <w:sz w:val="20"/>
              </w:rPr>
              <w:t xml:space="preserve"> </w:t>
            </w:r>
            <w:bookmarkStart w:id="3" w:name="Check2"/>
            <w:r w:rsidR="007368BD" w:rsidRPr="00C866AD">
              <w:rPr>
                <w:rFonts w:cs="Arial"/>
                <w:b/>
                <w:sz w:val="20"/>
              </w:rPr>
              <w:fldChar w:fldCharType="begin">
                <w:ffData>
                  <w:name w:val="Check2"/>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3"/>
            <w:r w:rsidR="007368BD" w:rsidRPr="00C866AD">
              <w:rPr>
                <w:rFonts w:cs="Arial"/>
                <w:b/>
                <w:sz w:val="20"/>
              </w:rPr>
              <w:t xml:space="preserve"> Q2: due </w:t>
            </w:r>
            <w:r w:rsidR="00530594">
              <w:rPr>
                <w:rFonts w:cs="Arial"/>
                <w:b/>
                <w:sz w:val="20"/>
              </w:rPr>
              <w:t>1/</w:t>
            </w:r>
            <w:r w:rsidR="00FD68C0">
              <w:rPr>
                <w:rFonts w:cs="Arial"/>
                <w:b/>
                <w:sz w:val="20"/>
              </w:rPr>
              <w:t>25/</w:t>
            </w:r>
            <w:r w:rsidR="00530594">
              <w:rPr>
                <w:rFonts w:cs="Arial"/>
                <w:b/>
                <w:sz w:val="20"/>
              </w:rPr>
              <w:t>2</w:t>
            </w:r>
            <w:r w:rsidR="00267BEC">
              <w:rPr>
                <w:rFonts w:cs="Arial"/>
                <w:b/>
                <w:sz w:val="20"/>
              </w:rPr>
              <w:t>7</w:t>
            </w:r>
            <w:r w:rsidR="00530594">
              <w:rPr>
                <w:rFonts w:cs="Arial"/>
                <w:b/>
                <w:sz w:val="20"/>
              </w:rPr>
              <w:t xml:space="preserve"> </w:t>
            </w:r>
            <w:r w:rsidR="00530594">
              <w:rPr>
                <w:rFonts w:cs="Arial"/>
                <w:b/>
                <w:sz w:val="20"/>
              </w:rPr>
              <w:tab/>
            </w:r>
            <w:r w:rsidR="007368BD" w:rsidRPr="00C866AD">
              <w:rPr>
                <w:rFonts w:cs="Arial"/>
                <w:b/>
                <w:sz w:val="20"/>
              </w:rPr>
              <w:t xml:space="preserve"> </w:t>
            </w:r>
            <w:bookmarkStart w:id="4" w:name="Check3"/>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4"/>
            <w:r w:rsidR="007368BD" w:rsidRPr="00C866AD">
              <w:rPr>
                <w:rFonts w:cs="Arial"/>
                <w:b/>
                <w:sz w:val="20"/>
              </w:rPr>
              <w:t xml:space="preserve"> Q3: </w:t>
            </w:r>
            <w:r w:rsidR="008B1316">
              <w:rPr>
                <w:rFonts w:cs="Arial"/>
                <w:b/>
                <w:sz w:val="20"/>
              </w:rPr>
              <w:t xml:space="preserve">due </w:t>
            </w:r>
            <w:r w:rsidR="00530594">
              <w:rPr>
                <w:rFonts w:cs="Arial"/>
                <w:b/>
                <w:sz w:val="20"/>
              </w:rPr>
              <w:t>4/</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r w:rsidR="00530594">
              <w:rPr>
                <w:rFonts w:cs="Arial"/>
                <w:b/>
                <w:sz w:val="20"/>
              </w:rPr>
              <w:tab/>
            </w:r>
            <w:r w:rsidR="007368BD" w:rsidRPr="00C866AD">
              <w:rPr>
                <w:rFonts w:cs="Arial"/>
                <w:b/>
                <w:sz w:val="20"/>
              </w:rPr>
              <w:t xml:space="preserve"> </w:t>
            </w:r>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r w:rsidR="007368BD" w:rsidRPr="00C866AD">
              <w:rPr>
                <w:rFonts w:cs="Arial"/>
                <w:b/>
                <w:sz w:val="20"/>
              </w:rPr>
              <w:t xml:space="preserve"> Q4: due </w:t>
            </w:r>
            <w:r w:rsidR="00530594">
              <w:rPr>
                <w:rFonts w:cs="Arial"/>
                <w:b/>
                <w:sz w:val="20"/>
              </w:rPr>
              <w:t>7/</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p>
        </w:tc>
      </w:tr>
    </w:tbl>
    <w:p w14:paraId="76C3E970" w14:textId="77777777" w:rsidR="008B1316" w:rsidRPr="008B1316" w:rsidRDefault="008B021D" w:rsidP="008B1316">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p>
    <w:p w14:paraId="67F1C430" w14:textId="2B083971" w:rsidR="00B00F98" w:rsidRDefault="0003699B" w:rsidP="009E71EC">
      <w:pPr>
        <w:pStyle w:val="ListParagraph"/>
        <w:ind w:left="360"/>
        <w:rPr>
          <w:rFonts w:ascii="Arial" w:hAnsi="Arial" w:cs="Arial"/>
          <w:i/>
          <w:iCs/>
          <w:sz w:val="22"/>
          <w:szCs w:val="22"/>
        </w:rPr>
      </w:pPr>
      <w:r w:rsidRPr="008B1316">
        <w:rPr>
          <w:rFonts w:ascii="Arial" w:hAnsi="Arial" w:cs="Arial"/>
          <w:sz w:val="22"/>
          <w:szCs w:val="22"/>
        </w:rPr>
        <w:t>Please complete the chart</w:t>
      </w:r>
      <w:r w:rsidR="00491B14" w:rsidRPr="008B1316">
        <w:rPr>
          <w:rFonts w:ascii="Arial" w:hAnsi="Arial" w:cs="Arial"/>
          <w:sz w:val="22"/>
          <w:szCs w:val="22"/>
        </w:rPr>
        <w:t>s</w:t>
      </w:r>
      <w:r w:rsidRPr="008B1316">
        <w:rPr>
          <w:rFonts w:ascii="Arial" w:hAnsi="Arial" w:cs="Arial"/>
          <w:sz w:val="22"/>
          <w:szCs w:val="22"/>
        </w:rPr>
        <w:t xml:space="preserve"> below with data from I-Trac reports.</w:t>
      </w:r>
      <w:r w:rsidR="00491B14" w:rsidRPr="008B1316">
        <w:rPr>
          <w:rFonts w:ascii="Arial" w:hAnsi="Arial" w:cs="Arial"/>
          <w:sz w:val="22"/>
          <w:szCs w:val="22"/>
        </w:rPr>
        <w:t xml:space="preserve"> </w:t>
      </w:r>
      <w:r w:rsidR="00822CA1">
        <w:rPr>
          <w:rFonts w:ascii="Arial" w:hAnsi="Arial" w:cs="Arial"/>
          <w:sz w:val="22"/>
          <w:szCs w:val="22"/>
        </w:rPr>
        <w:t>Do not enter data in the c</w:t>
      </w:r>
      <w:r w:rsidR="00491B14" w:rsidRPr="00822CA1">
        <w:rPr>
          <w:rFonts w:ascii="Arial" w:hAnsi="Arial" w:cs="Arial"/>
          <w:sz w:val="22"/>
          <w:szCs w:val="22"/>
        </w:rPr>
        <w:t>olumns shaded in gold</w:t>
      </w:r>
      <w:r w:rsidR="009E71EC">
        <w:rPr>
          <w:rFonts w:ascii="Arial" w:hAnsi="Arial" w:cs="Arial"/>
          <w:sz w:val="22"/>
          <w:szCs w:val="22"/>
        </w:rPr>
        <w:t xml:space="preserve">. These columns </w:t>
      </w:r>
      <w:r w:rsidR="00491B14" w:rsidRPr="00822CA1">
        <w:rPr>
          <w:rFonts w:ascii="Arial" w:hAnsi="Arial" w:cs="Arial"/>
          <w:sz w:val="22"/>
          <w:szCs w:val="22"/>
        </w:rPr>
        <w:t xml:space="preserve">contain formulas to calculate results. </w:t>
      </w:r>
      <w:r w:rsidR="00491B14" w:rsidRPr="009E71EC">
        <w:rPr>
          <w:rFonts w:ascii="Arial" w:hAnsi="Arial" w:cs="Arial"/>
          <w:i/>
          <w:iCs/>
          <w:sz w:val="22"/>
          <w:szCs w:val="22"/>
          <w:highlight w:val="yellow"/>
        </w:rPr>
        <w:t xml:space="preserve">To update the calculations in a table, select the entire table and press </w:t>
      </w:r>
      <w:r w:rsidR="00E17FFE">
        <w:rPr>
          <w:rFonts w:ascii="Arial" w:hAnsi="Arial" w:cs="Arial"/>
          <w:i/>
          <w:iCs/>
          <w:sz w:val="22"/>
          <w:szCs w:val="22"/>
          <w:highlight w:val="yellow"/>
        </w:rPr>
        <w:t xml:space="preserve">the </w:t>
      </w:r>
      <w:r w:rsidR="00491B14" w:rsidRPr="009E71EC">
        <w:rPr>
          <w:rFonts w:ascii="Arial" w:hAnsi="Arial" w:cs="Arial"/>
          <w:i/>
          <w:iCs/>
          <w:sz w:val="22"/>
          <w:szCs w:val="22"/>
          <w:highlight w:val="yellow"/>
        </w:rPr>
        <w:t>F9</w:t>
      </w:r>
      <w:r w:rsidR="00E17FFE">
        <w:rPr>
          <w:rFonts w:ascii="Arial" w:hAnsi="Arial" w:cs="Arial"/>
          <w:i/>
          <w:iCs/>
          <w:sz w:val="22"/>
          <w:szCs w:val="22"/>
          <w:highlight w:val="yellow"/>
        </w:rPr>
        <w:t xml:space="preserve"> key</w:t>
      </w:r>
      <w:r w:rsidR="00491B14" w:rsidRPr="009E71EC">
        <w:rPr>
          <w:rFonts w:ascii="Arial" w:hAnsi="Arial" w:cs="Arial"/>
          <w:i/>
          <w:iCs/>
          <w:sz w:val="22"/>
          <w:szCs w:val="22"/>
          <w:highlight w:val="yellow"/>
        </w:rPr>
        <w:t>.</w:t>
      </w:r>
    </w:p>
    <w:p w14:paraId="168DBCF1" w14:textId="77777777" w:rsidR="003A06E6" w:rsidRPr="00822CA1" w:rsidRDefault="003A06E6" w:rsidP="00822CA1">
      <w:pPr>
        <w:pStyle w:val="ListParagraph"/>
        <w:ind w:left="360"/>
        <w:rPr>
          <w:rFonts w:ascii="Arial" w:hAnsi="Arial" w:cs="Arial"/>
          <w:sz w:val="22"/>
          <w:szCs w:val="22"/>
        </w:rPr>
      </w:pPr>
    </w:p>
    <w:tbl>
      <w:tblPr>
        <w:tblStyle w:val="TableGrid"/>
        <w:tblW w:w="0" w:type="auto"/>
        <w:tblInd w:w="355" w:type="dxa"/>
        <w:tblLook w:val="04A0" w:firstRow="1" w:lastRow="0" w:firstColumn="1" w:lastColumn="0" w:noHBand="0" w:noVBand="1"/>
      </w:tblPr>
      <w:tblGrid>
        <w:gridCol w:w="5005"/>
        <w:gridCol w:w="755"/>
        <w:gridCol w:w="810"/>
        <w:gridCol w:w="783"/>
        <w:gridCol w:w="833"/>
        <w:gridCol w:w="754"/>
        <w:gridCol w:w="765"/>
      </w:tblGrid>
      <w:tr w:rsidR="00AB7F99" w:rsidRPr="003A2D22" w14:paraId="2DF14755" w14:textId="77777777" w:rsidTr="003A2D22">
        <w:trPr>
          <w:trHeight w:val="260"/>
        </w:trPr>
        <w:tc>
          <w:tcPr>
            <w:tcW w:w="5005" w:type="dxa"/>
            <w:tcBorders>
              <w:top w:val="nil"/>
              <w:left w:val="nil"/>
              <w:bottom w:val="single" w:sz="4" w:space="0" w:color="auto"/>
            </w:tcBorders>
            <w:vAlign w:val="bottom"/>
          </w:tcPr>
          <w:p w14:paraId="58923D56" w14:textId="0572B7DF" w:rsidR="00AB7F99" w:rsidRPr="003A2D22" w:rsidRDefault="00AB7F99" w:rsidP="007B44D0">
            <w:pPr>
              <w:jc w:val="right"/>
              <w:rPr>
                <w:rFonts w:ascii="Arial" w:hAnsi="Arial" w:cs="Arial"/>
                <w:b/>
                <w:i/>
                <w:iCs/>
                <w:color w:val="FFFFFF" w:themeColor="background1"/>
                <w:sz w:val="18"/>
                <w:szCs w:val="18"/>
              </w:rPr>
            </w:pPr>
          </w:p>
        </w:tc>
        <w:tc>
          <w:tcPr>
            <w:tcW w:w="2348" w:type="dxa"/>
            <w:gridSpan w:val="3"/>
            <w:tcBorders>
              <w:bottom w:val="single" w:sz="4" w:space="0" w:color="auto"/>
            </w:tcBorders>
            <w:shd w:val="clear" w:color="auto" w:fill="365E02" w:themeFill="accent1" w:themeFillShade="80"/>
            <w:vAlign w:val="bottom"/>
          </w:tcPr>
          <w:p w14:paraId="29338006" w14:textId="49FBC84F"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Mult</w:t>
            </w:r>
            <w:r w:rsidR="005B19B7">
              <w:rPr>
                <w:rFonts w:ascii="Arial" w:hAnsi="Arial" w:cs="Arial"/>
                <w:b/>
                <w:color w:val="FFFFFF" w:themeColor="background1"/>
                <w:sz w:val="18"/>
                <w:szCs w:val="18"/>
              </w:rPr>
              <w:t>. Co. CDEF</w:t>
            </w:r>
          </w:p>
        </w:tc>
        <w:tc>
          <w:tcPr>
            <w:tcW w:w="2352" w:type="dxa"/>
            <w:gridSpan w:val="3"/>
            <w:tcBorders>
              <w:bottom w:val="single" w:sz="4" w:space="0" w:color="auto"/>
              <w:right w:val="single" w:sz="4" w:space="0" w:color="auto"/>
            </w:tcBorders>
            <w:shd w:val="clear" w:color="auto" w:fill="365E02" w:themeFill="accent1" w:themeFillShade="80"/>
            <w:vAlign w:val="bottom"/>
          </w:tcPr>
          <w:p w14:paraId="5A594678" w14:textId="432086A5" w:rsidR="00AB7F99" w:rsidRPr="003A2D22" w:rsidRDefault="005B19B7" w:rsidP="007B44D0">
            <w:pPr>
              <w:jc w:val="center"/>
              <w:rPr>
                <w:rFonts w:ascii="Arial" w:hAnsi="Arial" w:cs="Arial"/>
                <w:b/>
                <w:color w:val="FFFFFF" w:themeColor="background1"/>
                <w:sz w:val="18"/>
                <w:szCs w:val="18"/>
              </w:rPr>
            </w:pPr>
            <w:r>
              <w:rPr>
                <w:rFonts w:ascii="Arial" w:hAnsi="Arial" w:cs="Arial"/>
                <w:b/>
                <w:color w:val="FFFFFF" w:themeColor="background1"/>
                <w:sz w:val="18"/>
                <w:szCs w:val="18"/>
              </w:rPr>
              <w:t>Metro</w:t>
            </w:r>
          </w:p>
        </w:tc>
      </w:tr>
      <w:tr w:rsidR="00AB7F99" w:rsidRPr="003A2D22" w14:paraId="6D80E120" w14:textId="77777777" w:rsidTr="003A2D22">
        <w:trPr>
          <w:trHeight w:val="330"/>
        </w:trPr>
        <w:tc>
          <w:tcPr>
            <w:tcW w:w="5005" w:type="dxa"/>
            <w:tcBorders>
              <w:bottom w:val="single" w:sz="4" w:space="0" w:color="auto"/>
            </w:tcBorders>
            <w:shd w:val="clear" w:color="auto" w:fill="6EBD05" w:themeFill="accent1"/>
            <w:vAlign w:val="bottom"/>
          </w:tcPr>
          <w:p w14:paraId="475F1537" w14:textId="1960448E" w:rsidR="00AB7F99" w:rsidRPr="003A2D22" w:rsidRDefault="00AB7F99" w:rsidP="00805CC7">
            <w:pPr>
              <w:rPr>
                <w:rFonts w:ascii="Arial" w:hAnsi="Arial" w:cs="Arial"/>
                <w:b/>
                <w:color w:val="FFFFFF" w:themeColor="background1"/>
                <w:sz w:val="18"/>
                <w:szCs w:val="18"/>
              </w:rPr>
            </w:pPr>
            <w:r w:rsidRPr="003A2D22">
              <w:rPr>
                <w:rFonts w:ascii="Arial" w:hAnsi="Arial" w:cs="Arial"/>
                <w:b/>
                <w:color w:val="FFFFFF" w:themeColor="background1"/>
                <w:sz w:val="18"/>
                <w:szCs w:val="18"/>
              </w:rPr>
              <w:t>Performance Measures</w:t>
            </w:r>
          </w:p>
        </w:tc>
        <w:tc>
          <w:tcPr>
            <w:tcW w:w="755" w:type="dxa"/>
            <w:tcBorders>
              <w:bottom w:val="single" w:sz="4" w:space="0" w:color="auto"/>
            </w:tcBorders>
            <w:shd w:val="clear" w:color="auto" w:fill="6EBD05" w:themeFill="accent1"/>
            <w:vAlign w:val="bottom"/>
          </w:tcPr>
          <w:p w14:paraId="193A1FD0" w14:textId="0F0D3EE7"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Goal</w:t>
            </w:r>
          </w:p>
        </w:tc>
        <w:tc>
          <w:tcPr>
            <w:tcW w:w="810" w:type="dxa"/>
            <w:tcBorders>
              <w:bottom w:val="single" w:sz="4" w:space="0" w:color="auto"/>
              <w:right w:val="single" w:sz="12" w:space="0" w:color="auto"/>
            </w:tcBorders>
            <w:shd w:val="clear" w:color="auto" w:fill="6EBD05" w:themeFill="accent1"/>
            <w:vAlign w:val="bottom"/>
          </w:tcPr>
          <w:p w14:paraId="1AD5C726" w14:textId="214441EC"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YTD</w:t>
            </w:r>
          </w:p>
        </w:tc>
        <w:tc>
          <w:tcPr>
            <w:tcW w:w="783"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99CD548" w14:textId="16E9787E"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 to Goal</w:t>
            </w:r>
          </w:p>
        </w:tc>
        <w:tc>
          <w:tcPr>
            <w:tcW w:w="833" w:type="dxa"/>
            <w:tcBorders>
              <w:left w:val="single" w:sz="12" w:space="0" w:color="auto"/>
              <w:bottom w:val="single" w:sz="4" w:space="0" w:color="auto"/>
              <w:right w:val="single" w:sz="4" w:space="0" w:color="auto"/>
            </w:tcBorders>
            <w:shd w:val="clear" w:color="auto" w:fill="6EBD05" w:themeFill="accent1"/>
            <w:vAlign w:val="bottom"/>
          </w:tcPr>
          <w:p w14:paraId="2E4F1672" w14:textId="5C2D86E5" w:rsidR="00AB7F99" w:rsidRPr="003A2D22" w:rsidRDefault="00AB7F99" w:rsidP="00805CC7">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Goal</w:t>
            </w:r>
          </w:p>
        </w:tc>
        <w:tc>
          <w:tcPr>
            <w:tcW w:w="754"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2B1CD102" w14:textId="77777777" w:rsidR="00AB7F99" w:rsidRPr="003A2D22" w:rsidRDefault="00AB7F99" w:rsidP="00805CC7">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YTD</w:t>
            </w:r>
          </w:p>
        </w:tc>
        <w:tc>
          <w:tcPr>
            <w:tcW w:w="765"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B8AF90B" w14:textId="77777777" w:rsidR="00AB7F99" w:rsidRPr="003A2D22" w:rsidRDefault="00AB7F99" w:rsidP="00805CC7">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 to Goal</w:t>
            </w:r>
          </w:p>
        </w:tc>
      </w:tr>
      <w:tr w:rsidR="00AB7F99" w:rsidRPr="003A2D22" w14:paraId="29B3F101" w14:textId="77777777" w:rsidTr="008C400A">
        <w:trPr>
          <w:trHeight w:val="350"/>
        </w:trPr>
        <w:tc>
          <w:tcPr>
            <w:tcW w:w="5005" w:type="dxa"/>
            <w:tcBorders>
              <w:bottom w:val="single" w:sz="4" w:space="0" w:color="auto"/>
            </w:tcBorders>
            <w:vAlign w:val="center"/>
          </w:tcPr>
          <w:p w14:paraId="7B344919" w14:textId="40BAC414" w:rsidR="00AB7F99" w:rsidRPr="003A2D22" w:rsidRDefault="00AB7F99" w:rsidP="00363EF5">
            <w:pPr>
              <w:rPr>
                <w:rFonts w:ascii="Arial" w:hAnsi="Arial" w:cs="Arial"/>
                <w:bCs/>
                <w:sz w:val="18"/>
                <w:szCs w:val="18"/>
              </w:rPr>
            </w:pPr>
            <w:r w:rsidRPr="003A2D22">
              <w:rPr>
                <w:rFonts w:ascii="Arial" w:hAnsi="Arial" w:cs="Arial"/>
                <w:bCs/>
                <w:sz w:val="18"/>
                <w:szCs w:val="18"/>
              </w:rPr>
              <w:t xml:space="preserve">Number of </w:t>
            </w:r>
            <w:r w:rsidR="00C36B0B">
              <w:rPr>
                <w:rFonts w:ascii="Arial" w:hAnsi="Arial" w:cs="Arial"/>
                <w:bCs/>
                <w:sz w:val="18"/>
                <w:szCs w:val="18"/>
              </w:rPr>
              <w:t xml:space="preserve">new Existing Workers </w:t>
            </w:r>
            <w:r w:rsidR="0036127D">
              <w:rPr>
                <w:rFonts w:ascii="Arial" w:hAnsi="Arial" w:cs="Arial"/>
                <w:bCs/>
                <w:sz w:val="18"/>
                <w:szCs w:val="18"/>
              </w:rPr>
              <w:t>served</w:t>
            </w:r>
          </w:p>
        </w:tc>
        <w:tc>
          <w:tcPr>
            <w:tcW w:w="755" w:type="dxa"/>
            <w:tcBorders>
              <w:bottom w:val="single" w:sz="4" w:space="0" w:color="auto"/>
            </w:tcBorders>
            <w:vAlign w:val="center"/>
          </w:tcPr>
          <w:p w14:paraId="198E5A47" w14:textId="7B1AB51C" w:rsidR="00AB7F99" w:rsidRPr="003A2D22" w:rsidRDefault="008F4A74" w:rsidP="006B425F">
            <w:pPr>
              <w:jc w:val="center"/>
              <w:rPr>
                <w:rFonts w:ascii="Arial" w:hAnsi="Arial" w:cs="Arial"/>
                <w:bCs/>
                <w:sz w:val="18"/>
                <w:szCs w:val="18"/>
              </w:rPr>
            </w:pPr>
            <w:r>
              <w:rPr>
                <w:rFonts w:ascii="Arial" w:hAnsi="Arial" w:cs="Arial"/>
                <w:bCs/>
                <w:sz w:val="18"/>
                <w:szCs w:val="18"/>
              </w:rPr>
              <w:t>7</w:t>
            </w:r>
          </w:p>
        </w:tc>
        <w:tc>
          <w:tcPr>
            <w:tcW w:w="810" w:type="dxa"/>
            <w:tcBorders>
              <w:bottom w:val="single" w:sz="4" w:space="0" w:color="auto"/>
              <w:right w:val="single" w:sz="12" w:space="0" w:color="auto"/>
            </w:tcBorders>
            <w:vAlign w:val="center"/>
          </w:tcPr>
          <w:p w14:paraId="15F347C6" w14:textId="1A0ED515" w:rsidR="00AB7F99" w:rsidRPr="003A2D22" w:rsidRDefault="00C86767" w:rsidP="006B425F">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83"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E4C85A5" w14:textId="276E0108" w:rsidR="00AB7F99" w:rsidRPr="003A2D22" w:rsidRDefault="00980900" w:rsidP="006B425F">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=(c3/b3)*100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c>
          <w:tcPr>
            <w:tcW w:w="833" w:type="dxa"/>
            <w:tcBorders>
              <w:left w:val="single" w:sz="12" w:space="0" w:color="auto"/>
              <w:bottom w:val="single" w:sz="4" w:space="0" w:color="auto"/>
              <w:right w:val="single" w:sz="4" w:space="0" w:color="auto"/>
            </w:tcBorders>
            <w:vAlign w:val="center"/>
          </w:tcPr>
          <w:p w14:paraId="3B1CD4F1" w14:textId="697B2129" w:rsidR="00AB7F99" w:rsidRPr="003A2D22" w:rsidRDefault="00AB7F99" w:rsidP="00363EF5">
            <w:pPr>
              <w:jc w:val="center"/>
              <w:rPr>
                <w:rFonts w:ascii="Arial" w:hAnsi="Arial" w:cs="Arial"/>
                <w:bCs/>
                <w:sz w:val="18"/>
                <w:szCs w:val="18"/>
              </w:rPr>
            </w:pPr>
            <w:r w:rsidRPr="003A2D22">
              <w:rPr>
                <w:rFonts w:ascii="Arial" w:hAnsi="Arial" w:cs="Arial"/>
                <w:bCs/>
                <w:sz w:val="18"/>
                <w:szCs w:val="18"/>
              </w:rPr>
              <w:t>1</w:t>
            </w:r>
            <w:r w:rsidR="008F4A74">
              <w:rPr>
                <w:rFonts w:ascii="Arial" w:hAnsi="Arial" w:cs="Arial"/>
                <w:bCs/>
                <w:sz w:val="18"/>
                <w:szCs w:val="18"/>
              </w:rPr>
              <w:t>5</w:t>
            </w:r>
          </w:p>
        </w:tc>
        <w:tc>
          <w:tcPr>
            <w:tcW w:w="754" w:type="dxa"/>
            <w:tcBorders>
              <w:top w:val="single" w:sz="4" w:space="0" w:color="auto"/>
              <w:left w:val="single" w:sz="4" w:space="0" w:color="auto"/>
              <w:bottom w:val="single" w:sz="4" w:space="0" w:color="auto"/>
              <w:right w:val="single" w:sz="12" w:space="0" w:color="auto"/>
            </w:tcBorders>
            <w:vAlign w:val="center"/>
          </w:tcPr>
          <w:p w14:paraId="5C21E669" w14:textId="4306A944" w:rsidR="00AB7F99" w:rsidRPr="003A2D22" w:rsidRDefault="00AB7F99" w:rsidP="0043663D">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bookmarkStart w:id="5" w:name="Text30"/>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bookmarkEnd w:id="5"/>
          </w:p>
        </w:tc>
        <w:tc>
          <w:tcPr>
            <w:tcW w:w="765"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1B912137" w14:textId="79188F55" w:rsidR="00AB7F99" w:rsidRPr="003A2D22" w:rsidRDefault="00980900" w:rsidP="00363EF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=(f3/e3)*100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AB7F99" w:rsidRPr="003A2D22" w14:paraId="776D4CDF" w14:textId="77777777" w:rsidTr="008C400A">
        <w:trPr>
          <w:trHeight w:val="359"/>
        </w:trPr>
        <w:tc>
          <w:tcPr>
            <w:tcW w:w="5005" w:type="dxa"/>
            <w:tcBorders>
              <w:top w:val="single" w:sz="4" w:space="0" w:color="auto"/>
            </w:tcBorders>
            <w:vAlign w:val="center"/>
          </w:tcPr>
          <w:p w14:paraId="0449896E" w14:textId="49B773A3" w:rsidR="00AB7F99" w:rsidRPr="003A2D22" w:rsidRDefault="00AB7F99" w:rsidP="00363EF5">
            <w:pPr>
              <w:rPr>
                <w:rFonts w:ascii="Arial" w:hAnsi="Arial" w:cs="Arial"/>
                <w:bCs/>
                <w:sz w:val="18"/>
                <w:szCs w:val="18"/>
              </w:rPr>
            </w:pPr>
            <w:r w:rsidRPr="003A2D22">
              <w:rPr>
                <w:rFonts w:ascii="Arial" w:hAnsi="Arial" w:cs="Arial"/>
                <w:bCs/>
                <w:sz w:val="18"/>
                <w:szCs w:val="18"/>
              </w:rPr>
              <w:t xml:space="preserve">Number </w:t>
            </w:r>
            <w:r w:rsidR="0036127D">
              <w:rPr>
                <w:rFonts w:ascii="Arial" w:hAnsi="Arial" w:cs="Arial"/>
                <w:bCs/>
                <w:sz w:val="18"/>
                <w:szCs w:val="18"/>
              </w:rPr>
              <w:t>Retained in Employment – 6 months</w:t>
            </w:r>
          </w:p>
        </w:tc>
        <w:tc>
          <w:tcPr>
            <w:tcW w:w="755" w:type="dxa"/>
            <w:tcBorders>
              <w:top w:val="single" w:sz="4" w:space="0" w:color="auto"/>
            </w:tcBorders>
            <w:vAlign w:val="center"/>
          </w:tcPr>
          <w:p w14:paraId="09424777" w14:textId="6EFDD2CF" w:rsidR="00AB7F99" w:rsidRPr="003A2D22" w:rsidRDefault="008F4A74" w:rsidP="006B425F">
            <w:pPr>
              <w:jc w:val="center"/>
              <w:rPr>
                <w:rFonts w:ascii="Arial" w:hAnsi="Arial" w:cs="Arial"/>
                <w:bCs/>
                <w:sz w:val="18"/>
                <w:szCs w:val="18"/>
              </w:rPr>
            </w:pPr>
            <w:r>
              <w:rPr>
                <w:rFonts w:ascii="Arial" w:hAnsi="Arial" w:cs="Arial"/>
                <w:bCs/>
                <w:sz w:val="18"/>
                <w:szCs w:val="18"/>
              </w:rPr>
              <w:t>6</w:t>
            </w:r>
          </w:p>
        </w:tc>
        <w:tc>
          <w:tcPr>
            <w:tcW w:w="810" w:type="dxa"/>
            <w:tcBorders>
              <w:top w:val="single" w:sz="4" w:space="0" w:color="auto"/>
              <w:right w:val="single" w:sz="12" w:space="0" w:color="auto"/>
            </w:tcBorders>
            <w:vAlign w:val="center"/>
          </w:tcPr>
          <w:p w14:paraId="0F23052A" w14:textId="21CEA2DD" w:rsidR="00AB7F99" w:rsidRPr="003A2D22" w:rsidRDefault="00C86767" w:rsidP="006B425F">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83"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011DCD5E" w14:textId="5AC3CBF2" w:rsidR="00AB7F99" w:rsidRPr="003A2D22" w:rsidRDefault="00980900" w:rsidP="006B425F">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=(c4/b4)*100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c>
          <w:tcPr>
            <w:tcW w:w="833" w:type="dxa"/>
            <w:tcBorders>
              <w:top w:val="single" w:sz="4" w:space="0" w:color="auto"/>
              <w:left w:val="single" w:sz="12" w:space="0" w:color="auto"/>
              <w:right w:val="single" w:sz="4" w:space="0" w:color="auto"/>
            </w:tcBorders>
            <w:vAlign w:val="center"/>
          </w:tcPr>
          <w:p w14:paraId="73D63FE3" w14:textId="2E46453E" w:rsidR="00AB7F99" w:rsidRPr="003A2D22" w:rsidRDefault="008F4A74" w:rsidP="00DA64DB">
            <w:pPr>
              <w:jc w:val="center"/>
              <w:rPr>
                <w:rFonts w:ascii="Arial" w:hAnsi="Arial" w:cs="Arial"/>
                <w:bCs/>
                <w:sz w:val="18"/>
                <w:szCs w:val="18"/>
              </w:rPr>
            </w:pPr>
            <w:r>
              <w:rPr>
                <w:rFonts w:ascii="Arial" w:hAnsi="Arial" w:cs="Arial"/>
                <w:bCs/>
                <w:sz w:val="18"/>
                <w:szCs w:val="18"/>
              </w:rPr>
              <w:t>12</w:t>
            </w:r>
          </w:p>
        </w:tc>
        <w:tc>
          <w:tcPr>
            <w:tcW w:w="754" w:type="dxa"/>
            <w:tcBorders>
              <w:top w:val="single" w:sz="4" w:space="0" w:color="auto"/>
              <w:left w:val="single" w:sz="4" w:space="0" w:color="auto"/>
              <w:bottom w:val="single" w:sz="4" w:space="0" w:color="auto"/>
              <w:right w:val="single" w:sz="12" w:space="0" w:color="auto"/>
            </w:tcBorders>
            <w:vAlign w:val="center"/>
          </w:tcPr>
          <w:p w14:paraId="7D5DE916" w14:textId="3142AFC1" w:rsidR="00AB7F99" w:rsidRPr="003A2D22" w:rsidRDefault="00AB7F99" w:rsidP="00363EF5">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65"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16C3FA7D" w14:textId="6AF720B8" w:rsidR="00AB7F99" w:rsidRPr="003A2D22" w:rsidRDefault="00980900" w:rsidP="00363EF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=(f4/e4)*100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AB7F99" w:rsidRPr="003A2D22" w14:paraId="5B7DF16D" w14:textId="77777777" w:rsidTr="008C400A">
        <w:trPr>
          <w:trHeight w:val="350"/>
        </w:trPr>
        <w:tc>
          <w:tcPr>
            <w:tcW w:w="5005" w:type="dxa"/>
            <w:vAlign w:val="center"/>
          </w:tcPr>
          <w:p w14:paraId="372B0172" w14:textId="4EA669F5" w:rsidR="00AB7F99" w:rsidRPr="003A2D22" w:rsidRDefault="00AB7F99" w:rsidP="00363EF5">
            <w:pPr>
              <w:rPr>
                <w:rFonts w:ascii="Arial" w:hAnsi="Arial" w:cs="Arial"/>
                <w:bCs/>
                <w:sz w:val="18"/>
                <w:szCs w:val="18"/>
              </w:rPr>
            </w:pPr>
            <w:r w:rsidRPr="003A2D22">
              <w:rPr>
                <w:rFonts w:ascii="Arial" w:hAnsi="Arial" w:cs="Arial"/>
                <w:bCs/>
                <w:sz w:val="18"/>
                <w:szCs w:val="18"/>
              </w:rPr>
              <w:t xml:space="preserve">Number </w:t>
            </w:r>
            <w:r w:rsidR="0036127D">
              <w:rPr>
                <w:rFonts w:ascii="Arial" w:hAnsi="Arial" w:cs="Arial"/>
                <w:bCs/>
                <w:sz w:val="18"/>
                <w:szCs w:val="18"/>
              </w:rPr>
              <w:t>Retained in Employment – 12 months</w:t>
            </w:r>
          </w:p>
        </w:tc>
        <w:tc>
          <w:tcPr>
            <w:tcW w:w="755" w:type="dxa"/>
            <w:vAlign w:val="center"/>
          </w:tcPr>
          <w:p w14:paraId="2D1331D7" w14:textId="3654E065" w:rsidR="00AB7F99" w:rsidRPr="003A2D22" w:rsidRDefault="008F4A74" w:rsidP="006B425F">
            <w:pPr>
              <w:jc w:val="center"/>
              <w:rPr>
                <w:rFonts w:ascii="Arial" w:hAnsi="Arial" w:cs="Arial"/>
                <w:bCs/>
                <w:sz w:val="18"/>
                <w:szCs w:val="18"/>
              </w:rPr>
            </w:pPr>
            <w:r>
              <w:rPr>
                <w:rFonts w:ascii="Arial" w:hAnsi="Arial" w:cs="Arial"/>
                <w:bCs/>
                <w:sz w:val="18"/>
                <w:szCs w:val="18"/>
              </w:rPr>
              <w:t>5</w:t>
            </w:r>
          </w:p>
        </w:tc>
        <w:tc>
          <w:tcPr>
            <w:tcW w:w="810" w:type="dxa"/>
            <w:tcBorders>
              <w:right w:val="single" w:sz="12" w:space="0" w:color="auto"/>
            </w:tcBorders>
            <w:vAlign w:val="center"/>
          </w:tcPr>
          <w:p w14:paraId="2CED13A3" w14:textId="44018C15" w:rsidR="00AB7F99" w:rsidRPr="003A2D22" w:rsidRDefault="00C86767" w:rsidP="006B425F">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83"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7E438D52" w14:textId="335BF7F9" w:rsidR="00AB7F99" w:rsidRPr="003A2D22" w:rsidRDefault="00980900" w:rsidP="006B425F">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=(c5/b5)*100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c>
          <w:tcPr>
            <w:tcW w:w="833" w:type="dxa"/>
            <w:tcBorders>
              <w:left w:val="single" w:sz="12" w:space="0" w:color="auto"/>
              <w:right w:val="single" w:sz="4" w:space="0" w:color="auto"/>
            </w:tcBorders>
            <w:vAlign w:val="center"/>
          </w:tcPr>
          <w:p w14:paraId="2E5F95DE" w14:textId="6CD75FBD" w:rsidR="00AB7F99" w:rsidRPr="003A2D22" w:rsidRDefault="008F4A74" w:rsidP="00363EF5">
            <w:pPr>
              <w:jc w:val="center"/>
              <w:rPr>
                <w:rFonts w:ascii="Arial" w:hAnsi="Arial" w:cs="Arial"/>
                <w:bCs/>
                <w:sz w:val="18"/>
                <w:szCs w:val="18"/>
              </w:rPr>
            </w:pPr>
            <w:r>
              <w:rPr>
                <w:rFonts w:ascii="Arial" w:hAnsi="Arial" w:cs="Arial"/>
                <w:bCs/>
                <w:sz w:val="18"/>
                <w:szCs w:val="18"/>
              </w:rPr>
              <w:t>8</w:t>
            </w:r>
          </w:p>
        </w:tc>
        <w:tc>
          <w:tcPr>
            <w:tcW w:w="754" w:type="dxa"/>
            <w:tcBorders>
              <w:top w:val="single" w:sz="4" w:space="0" w:color="auto"/>
              <w:left w:val="single" w:sz="4" w:space="0" w:color="auto"/>
              <w:bottom w:val="single" w:sz="4" w:space="0" w:color="auto"/>
              <w:right w:val="single" w:sz="12" w:space="0" w:color="auto"/>
            </w:tcBorders>
            <w:vAlign w:val="center"/>
          </w:tcPr>
          <w:p w14:paraId="2405268A" w14:textId="665D4851" w:rsidR="00AB7F99" w:rsidRPr="003A2D22" w:rsidRDefault="00AB7F99" w:rsidP="00363EF5">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65" w:type="dxa"/>
            <w:tcBorders>
              <w:top w:val="single" w:sz="4" w:space="0" w:color="auto"/>
              <w:left w:val="single" w:sz="12" w:space="0" w:color="auto"/>
              <w:bottom w:val="single" w:sz="12" w:space="0" w:color="auto"/>
              <w:right w:val="single" w:sz="12" w:space="0" w:color="auto"/>
            </w:tcBorders>
            <w:shd w:val="clear" w:color="auto" w:fill="F7F7F8" w:themeFill="accent4" w:themeFillTint="33"/>
            <w:vAlign w:val="center"/>
          </w:tcPr>
          <w:p w14:paraId="74A43B25" w14:textId="54A98061" w:rsidR="00AB7F99" w:rsidRPr="003A2D22" w:rsidRDefault="00980900" w:rsidP="00363EF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=(f5/e5)*100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7B44D0" w:rsidRPr="003A2D22" w14:paraId="746963A2" w14:textId="77777777" w:rsidTr="002342B9">
        <w:trPr>
          <w:trHeight w:val="621"/>
        </w:trPr>
        <w:tc>
          <w:tcPr>
            <w:tcW w:w="9705" w:type="dxa"/>
            <w:gridSpan w:val="7"/>
            <w:tcBorders>
              <w:bottom w:val="nil"/>
              <w:right w:val="single" w:sz="4" w:space="0" w:color="auto"/>
            </w:tcBorders>
          </w:tcPr>
          <w:p w14:paraId="3AFC1975" w14:textId="56BB9CDD" w:rsidR="007B44D0" w:rsidRPr="003A2D22" w:rsidRDefault="007B44D0" w:rsidP="00277225">
            <w:pPr>
              <w:spacing w:before="120"/>
              <w:rPr>
                <w:rFonts w:ascii="Arial" w:hAnsi="Arial" w:cs="Arial"/>
                <w:b/>
                <w:sz w:val="18"/>
                <w:szCs w:val="18"/>
              </w:rPr>
            </w:pPr>
            <w:r w:rsidRPr="003A2D22">
              <w:rPr>
                <w:rFonts w:ascii="Arial" w:hAnsi="Arial" w:cs="Arial"/>
                <w:b/>
                <w:sz w:val="18"/>
                <w:szCs w:val="18"/>
              </w:rPr>
              <w:t xml:space="preserve">For any measure </w:t>
            </w:r>
            <w:r w:rsidRPr="003A2D22">
              <w:rPr>
                <w:rFonts w:ascii="Arial" w:hAnsi="Arial" w:cs="Arial"/>
                <w:b/>
                <w:sz w:val="18"/>
                <w:szCs w:val="18"/>
                <w:u w:val="single"/>
              </w:rPr>
              <w:t>not on pace to meet program performance</w:t>
            </w:r>
            <w:r w:rsidRPr="003A2D22">
              <w:rPr>
                <w:rFonts w:ascii="Arial" w:hAnsi="Arial" w:cs="Arial"/>
                <w:b/>
                <w:sz w:val="18"/>
                <w:szCs w:val="18"/>
              </w:rPr>
              <w:t>, describe the factors that may be contributing to the underperformance and the steps being taken to improve performance over the remainder of the year.</w:t>
            </w:r>
          </w:p>
        </w:tc>
      </w:tr>
      <w:tr w:rsidR="007B44D0" w:rsidRPr="003A2D22" w14:paraId="12106FCD" w14:textId="77777777" w:rsidTr="00015542">
        <w:trPr>
          <w:trHeight w:val="621"/>
        </w:trPr>
        <w:tc>
          <w:tcPr>
            <w:tcW w:w="9705" w:type="dxa"/>
            <w:gridSpan w:val="7"/>
            <w:tcBorders>
              <w:top w:val="nil"/>
              <w:bottom w:val="single" w:sz="4" w:space="0" w:color="auto"/>
              <w:right w:val="single" w:sz="4" w:space="0" w:color="auto"/>
            </w:tcBorders>
          </w:tcPr>
          <w:p w14:paraId="0A203EA8" w14:textId="05379E33" w:rsidR="007B44D0" w:rsidRPr="003A2D22" w:rsidRDefault="007B44D0" w:rsidP="00277225">
            <w:pPr>
              <w:rPr>
                <w:rFonts w:ascii="Arial" w:hAnsi="Arial" w:cs="Arial"/>
                <w:bCs/>
                <w:sz w:val="18"/>
                <w:szCs w:val="18"/>
              </w:rPr>
            </w:pPr>
            <w:r w:rsidRPr="003A2D22">
              <w:rPr>
                <w:rFonts w:ascii="Arial" w:hAnsi="Arial" w:cs="Arial"/>
                <w:bCs/>
                <w:sz w:val="18"/>
                <w:szCs w:val="18"/>
              </w:rPr>
              <w:t xml:space="preserve">Response: </w:t>
            </w:r>
            <w:r w:rsidRPr="003A2D22">
              <w:rPr>
                <w:rFonts w:ascii="Arial" w:hAnsi="Arial" w:cs="Arial"/>
                <w:bCs/>
                <w:sz w:val="18"/>
                <w:szCs w:val="18"/>
              </w:rPr>
              <w:fldChar w:fldCharType="begin">
                <w:ffData>
                  <w:name w:val="Text4"/>
                  <w:enabled/>
                  <w:calcOnExit w:val="0"/>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r>
    </w:tbl>
    <w:p w14:paraId="3BCBB975" w14:textId="77777777" w:rsidR="00DB10D7" w:rsidRPr="007E67C5" w:rsidRDefault="00DB10D7" w:rsidP="00B5241F">
      <w:pPr>
        <w:rPr>
          <w:rFonts w:ascii="Arial" w:hAnsi="Arial" w:cs="Arial"/>
          <w:bCs/>
          <w:sz w:val="22"/>
          <w:szCs w:val="22"/>
        </w:rPr>
      </w:pPr>
    </w:p>
    <w:p w14:paraId="3FF71BE3" w14:textId="77777777"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p>
    <w:p w14:paraId="317A671B" w14:textId="1C976BDB" w:rsidR="007E5132" w:rsidRDefault="00147201" w:rsidP="007E5132">
      <w:pPr>
        <w:ind w:left="360"/>
        <w:rPr>
          <w:rFonts w:ascii="Arial" w:hAnsi="Arial" w:cs="Arial"/>
          <w:bCs/>
          <w:color w:val="000000"/>
          <w:sz w:val="22"/>
          <w:szCs w:val="22"/>
        </w:rPr>
      </w:pPr>
      <w:r w:rsidRPr="003F07C7">
        <w:rPr>
          <w:rFonts w:ascii="Arial" w:hAnsi="Arial" w:cs="Arial"/>
          <w:bCs/>
          <w:color w:val="000000"/>
          <w:sz w:val="22"/>
          <w:szCs w:val="22"/>
        </w:rPr>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CD7940" w:rsidRPr="003F07C7">
        <w:rPr>
          <w:rFonts w:ascii="Arial" w:hAnsi="Arial" w:cs="Arial"/>
          <w:bCs/>
          <w:color w:val="000000"/>
          <w:sz w:val="22"/>
          <w:szCs w:val="22"/>
        </w:rPr>
        <w:t>.</w:t>
      </w:r>
    </w:p>
    <w:p w14:paraId="3FD23945" w14:textId="77777777" w:rsidR="007E5132" w:rsidRDefault="007E5132" w:rsidP="007E5132">
      <w:pPr>
        <w:ind w:left="360"/>
        <w:rPr>
          <w:rFonts w:ascii="Arial" w:hAnsi="Arial" w:cs="Arial"/>
          <w:bCs/>
          <w:color w:val="000000"/>
          <w:sz w:val="22"/>
          <w:szCs w:val="22"/>
        </w:rPr>
      </w:pPr>
    </w:p>
    <w:p w14:paraId="7EEBEA53"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underspending in your budget (i.e. not on pace to spend out by the end of the program year). What have been the challenges to spending? What improvements are you considering or implementing to ensure funds are spent out by the end of the program year?</w:t>
      </w:r>
    </w:p>
    <w:p w14:paraId="3B895F53" w14:textId="77777777" w:rsidR="007E5132" w:rsidRDefault="007E5132" w:rsidP="007E5132">
      <w:pPr>
        <w:pStyle w:val="ListParagraph"/>
        <w:ind w:left="1170"/>
        <w:rPr>
          <w:rFonts w:ascii="Arial" w:hAnsi="Arial" w:cs="Arial"/>
          <w:bCs/>
          <w:sz w:val="22"/>
          <w:szCs w:val="22"/>
        </w:rPr>
      </w:pPr>
    </w:p>
    <w:p w14:paraId="201ABFA8"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6"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6"/>
    </w:p>
    <w:p w14:paraId="3D3754F7" w14:textId="77777777" w:rsidR="007E5132" w:rsidRPr="00AC7B0F" w:rsidRDefault="007E5132" w:rsidP="007E5132">
      <w:pPr>
        <w:pStyle w:val="ListParagraph"/>
        <w:ind w:left="1170"/>
        <w:rPr>
          <w:rFonts w:ascii="Arial" w:hAnsi="Arial" w:cs="Arial"/>
          <w:b/>
          <w:sz w:val="22"/>
          <w:szCs w:val="22"/>
        </w:rPr>
      </w:pPr>
    </w:p>
    <w:p w14:paraId="0EC365C5"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 xml:space="preserve">Discuss any overspending </w:t>
      </w:r>
      <w:proofErr w:type="gramStart"/>
      <w:r>
        <w:rPr>
          <w:rFonts w:ascii="Arial" w:hAnsi="Arial" w:cs="Arial"/>
          <w:bCs/>
          <w:sz w:val="22"/>
          <w:szCs w:val="22"/>
        </w:rPr>
        <w:t>in</w:t>
      </w:r>
      <w:proofErr w:type="gramEnd"/>
      <w:r>
        <w:rPr>
          <w:rFonts w:ascii="Arial" w:hAnsi="Arial" w:cs="Arial"/>
          <w:bCs/>
          <w:sz w:val="22"/>
          <w:szCs w:val="22"/>
        </w:rPr>
        <w:t xml:space="preserve"> your budget (i.e. funds </w:t>
      </w:r>
      <w:proofErr w:type="gramStart"/>
      <w:r>
        <w:rPr>
          <w:rFonts w:ascii="Arial" w:hAnsi="Arial" w:cs="Arial"/>
          <w:bCs/>
          <w:sz w:val="22"/>
          <w:szCs w:val="22"/>
        </w:rPr>
        <w:t>likely</w:t>
      </w:r>
      <w:proofErr w:type="gramEnd"/>
      <w:r>
        <w:rPr>
          <w:rFonts w:ascii="Arial" w:hAnsi="Arial" w:cs="Arial"/>
          <w:bCs/>
          <w:sz w:val="22"/>
          <w:szCs w:val="22"/>
        </w:rPr>
        <w:t xml:space="preserve"> to be exhausted before the end of </w:t>
      </w:r>
      <w:proofErr w:type="gramStart"/>
      <w:r>
        <w:rPr>
          <w:rFonts w:ascii="Arial" w:hAnsi="Arial" w:cs="Arial"/>
          <w:bCs/>
          <w:sz w:val="22"/>
          <w:szCs w:val="22"/>
        </w:rPr>
        <w:t>the program</w:t>
      </w:r>
      <w:proofErr w:type="gramEnd"/>
      <w:r>
        <w:rPr>
          <w:rFonts w:ascii="Arial" w:hAnsi="Arial" w:cs="Arial"/>
          <w:bCs/>
          <w:sz w:val="22"/>
          <w:szCs w:val="22"/>
        </w:rPr>
        <w:t xml:space="preserve"> year). What strategies are you considering or implementing to ensure funds are available through the remainder of the program year?</w:t>
      </w:r>
    </w:p>
    <w:p w14:paraId="7923E877" w14:textId="77777777" w:rsidR="007E5132" w:rsidRDefault="007E5132" w:rsidP="007E5132">
      <w:pPr>
        <w:pStyle w:val="ListParagraph"/>
        <w:ind w:left="1170"/>
        <w:rPr>
          <w:rFonts w:ascii="Arial" w:hAnsi="Arial" w:cs="Arial"/>
          <w:bCs/>
          <w:sz w:val="22"/>
          <w:szCs w:val="22"/>
        </w:rPr>
      </w:pPr>
    </w:p>
    <w:p w14:paraId="719A1C62"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7"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7"/>
    </w:p>
    <w:p w14:paraId="403FBEE2" w14:textId="77777777" w:rsidR="007E5132" w:rsidRPr="00AB46F3" w:rsidRDefault="007E5132" w:rsidP="007E5132">
      <w:pPr>
        <w:pStyle w:val="ListParagraph"/>
        <w:ind w:left="1170"/>
        <w:rPr>
          <w:rFonts w:ascii="Arial" w:hAnsi="Arial" w:cs="Arial"/>
          <w:b/>
          <w:sz w:val="22"/>
          <w:szCs w:val="22"/>
        </w:rPr>
      </w:pPr>
    </w:p>
    <w:p w14:paraId="688AB180"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Do you anticipate any need for contract budget modifications in the next quarter? If so, please provide details.</w:t>
      </w:r>
    </w:p>
    <w:p w14:paraId="2BC86DB1" w14:textId="77777777" w:rsidR="007E5132" w:rsidRDefault="007E5132" w:rsidP="007E5132">
      <w:pPr>
        <w:pStyle w:val="ListParagraph"/>
        <w:ind w:left="1170"/>
        <w:rPr>
          <w:rFonts w:ascii="Arial" w:hAnsi="Arial" w:cs="Arial"/>
          <w:bCs/>
          <w:sz w:val="22"/>
          <w:szCs w:val="22"/>
        </w:rPr>
      </w:pPr>
    </w:p>
    <w:p w14:paraId="4324F23F" w14:textId="77777777" w:rsidR="007E5132" w:rsidRPr="004813E9"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8"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8"/>
    </w:p>
    <w:p w14:paraId="5C4DD893" w14:textId="77777777" w:rsidR="007E5132" w:rsidRPr="003F07C7" w:rsidRDefault="007E5132" w:rsidP="003F07C7">
      <w:pPr>
        <w:ind w:left="360"/>
        <w:rPr>
          <w:rFonts w:ascii="Arial" w:hAnsi="Arial" w:cs="Arial"/>
          <w:b/>
          <w:sz w:val="22"/>
          <w:szCs w:val="22"/>
        </w:rPr>
      </w:pPr>
    </w:p>
    <w:p w14:paraId="02DEE2D5" w14:textId="77777777" w:rsidR="00477B9A" w:rsidRPr="001E24E6" w:rsidRDefault="008B021D" w:rsidP="00101DA9">
      <w:pPr>
        <w:numPr>
          <w:ilvl w:val="0"/>
          <w:numId w:val="23"/>
        </w:numPr>
        <w:ind w:left="360"/>
        <w:rPr>
          <w:rFonts w:ascii="Arial" w:hAnsi="Arial" w:cs="Arial"/>
          <w:b/>
          <w:sz w:val="22"/>
          <w:szCs w:val="22"/>
        </w:rPr>
      </w:pPr>
      <w:r w:rsidRPr="009B04E7">
        <w:rPr>
          <w:rFonts w:ascii="Arial" w:hAnsi="Arial" w:cs="Arial"/>
          <w:b/>
          <w:sz w:val="22"/>
          <w:szCs w:val="22"/>
        </w:rPr>
        <w:t>Program Design</w:t>
      </w:r>
      <w:r w:rsidR="008728D1" w:rsidRPr="009B04E7">
        <w:rPr>
          <w:rFonts w:ascii="Arial" w:hAnsi="Arial" w:cs="Arial"/>
          <w:b/>
          <w:sz w:val="22"/>
          <w:szCs w:val="22"/>
        </w:rPr>
        <w:t xml:space="preserve"> and Delivery</w:t>
      </w:r>
    </w:p>
    <w:p w14:paraId="3BB0BB1A" w14:textId="77777777" w:rsidR="008235CE" w:rsidRPr="00684AA3" w:rsidRDefault="008235CE" w:rsidP="00010393">
      <w:pPr>
        <w:ind w:left="360"/>
        <w:rPr>
          <w:rFonts w:ascii="Arial" w:hAnsi="Arial" w:cs="Arial"/>
          <w:bCs/>
          <w:sz w:val="22"/>
          <w:szCs w:val="22"/>
        </w:rPr>
      </w:pPr>
      <w:r w:rsidRPr="00684AA3">
        <w:rPr>
          <w:rFonts w:ascii="Arial" w:hAnsi="Arial" w:cs="Arial"/>
          <w:sz w:val="22"/>
          <w:szCs w:val="22"/>
        </w:rPr>
        <w:lastRenderedPageBreak/>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0606B75B" w14:textId="77777777" w:rsidR="005831F3" w:rsidRDefault="005831F3" w:rsidP="009E391D">
      <w:pPr>
        <w:rPr>
          <w:rFonts w:ascii="Arial" w:hAnsi="Arial" w:cs="Arial"/>
          <w:sz w:val="22"/>
          <w:szCs w:val="22"/>
        </w:rPr>
      </w:pPr>
    </w:p>
    <w:p w14:paraId="096EEB48" w14:textId="0C0A4469" w:rsidR="0033525C" w:rsidRDefault="00C301A4" w:rsidP="00BD35F0">
      <w:pPr>
        <w:pStyle w:val="ListParagraph"/>
        <w:numPr>
          <w:ilvl w:val="0"/>
          <w:numId w:val="18"/>
        </w:numPr>
        <w:rPr>
          <w:rFonts w:ascii="Arial" w:hAnsi="Arial" w:cs="Arial"/>
          <w:sz w:val="22"/>
          <w:szCs w:val="22"/>
        </w:rPr>
      </w:pPr>
      <w:r>
        <w:rPr>
          <w:rFonts w:ascii="Arial" w:hAnsi="Arial" w:cs="Arial"/>
          <w:sz w:val="22"/>
          <w:szCs w:val="22"/>
        </w:rPr>
        <w:t xml:space="preserve">Provide </w:t>
      </w:r>
      <w:proofErr w:type="gramStart"/>
      <w:r>
        <w:rPr>
          <w:rFonts w:ascii="Arial" w:hAnsi="Arial" w:cs="Arial"/>
          <w:sz w:val="22"/>
          <w:szCs w:val="22"/>
        </w:rPr>
        <w:t>a brief summary</w:t>
      </w:r>
      <w:proofErr w:type="gramEnd"/>
      <w:r>
        <w:rPr>
          <w:rFonts w:ascii="Arial" w:hAnsi="Arial" w:cs="Arial"/>
          <w:sz w:val="22"/>
          <w:szCs w:val="22"/>
        </w:rPr>
        <w:t xml:space="preserve"> of your program’s </w:t>
      </w:r>
      <w:r w:rsidR="00856264">
        <w:rPr>
          <w:rFonts w:ascii="Arial" w:hAnsi="Arial" w:cs="Arial"/>
          <w:sz w:val="22"/>
          <w:szCs w:val="22"/>
        </w:rPr>
        <w:t>activities during the quarter.</w:t>
      </w:r>
    </w:p>
    <w:p w14:paraId="6F1714E0" w14:textId="77777777" w:rsidR="00856264" w:rsidRDefault="00856264" w:rsidP="00856264">
      <w:pPr>
        <w:pStyle w:val="ListParagraph"/>
        <w:ind w:left="1170"/>
        <w:rPr>
          <w:rFonts w:ascii="Arial" w:hAnsi="Arial" w:cs="Arial"/>
          <w:sz w:val="22"/>
          <w:szCs w:val="22"/>
        </w:rPr>
      </w:pPr>
    </w:p>
    <w:p w14:paraId="0F62FAED" w14:textId="43762420" w:rsidR="00856264" w:rsidRDefault="00856264" w:rsidP="00856264">
      <w:pPr>
        <w:pStyle w:val="ListParagraph"/>
        <w:ind w:left="1170"/>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9"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
    </w:p>
    <w:p w14:paraId="190E966B" w14:textId="77777777" w:rsidR="00856264" w:rsidRDefault="00856264" w:rsidP="00856264">
      <w:pPr>
        <w:pStyle w:val="ListParagraph"/>
        <w:ind w:left="1170"/>
        <w:rPr>
          <w:rFonts w:ascii="Arial" w:hAnsi="Arial" w:cs="Arial"/>
          <w:sz w:val="22"/>
          <w:szCs w:val="22"/>
        </w:rPr>
      </w:pPr>
    </w:p>
    <w:p w14:paraId="4AB4DF8C" w14:textId="3A819381" w:rsidR="00BD35F0" w:rsidRDefault="00507EE7" w:rsidP="00BD35F0">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p>
    <w:p w14:paraId="7DB44B4F" w14:textId="77777777" w:rsidR="008B1316" w:rsidRDefault="008B1316" w:rsidP="008B1316">
      <w:pPr>
        <w:pStyle w:val="ListParagraph"/>
        <w:ind w:left="1170"/>
        <w:rPr>
          <w:rFonts w:ascii="Arial" w:hAnsi="Arial" w:cs="Arial"/>
          <w:sz w:val="22"/>
          <w:szCs w:val="22"/>
        </w:rPr>
      </w:pPr>
    </w:p>
    <w:p w14:paraId="17F0CE43" w14:textId="70DF357B" w:rsidR="00F1286D" w:rsidRDefault="009C7D06" w:rsidP="00F1286D">
      <w:pPr>
        <w:pStyle w:val="ListParagraph"/>
        <w:ind w:left="1170"/>
        <w:rPr>
          <w:rFonts w:ascii="Arial" w:hAnsi="Arial" w:cs="Arial"/>
          <w:sz w:val="22"/>
          <w:szCs w:val="22"/>
        </w:rPr>
      </w:pPr>
      <w:r>
        <w:rPr>
          <w:rFonts w:ascii="Arial" w:hAnsi="Arial" w:cs="Arial"/>
          <w:sz w:val="22"/>
          <w:szCs w:val="22"/>
        </w:rPr>
        <w:fldChar w:fldCharType="begin">
          <w:ffData>
            <w:name w:val="Text11"/>
            <w:enabled/>
            <w:calcOnExit w:val="0"/>
            <w:textInput/>
          </w:ffData>
        </w:fldChar>
      </w:r>
      <w:bookmarkStart w:id="10" w:name="Text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p w14:paraId="67736C57" w14:textId="77777777" w:rsidR="00101DA9" w:rsidRDefault="00101DA9" w:rsidP="00F1286D">
      <w:pPr>
        <w:pStyle w:val="ListParagraph"/>
        <w:ind w:left="1170"/>
        <w:rPr>
          <w:rFonts w:ascii="Arial" w:hAnsi="Arial" w:cs="Arial"/>
          <w:sz w:val="22"/>
          <w:szCs w:val="22"/>
        </w:rPr>
      </w:pPr>
    </w:p>
    <w:p w14:paraId="5161F544" w14:textId="6BF1E8EC" w:rsidR="004B6557" w:rsidRDefault="00DC11D1" w:rsidP="009C7D06">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AA5F65">
        <w:rPr>
          <w:rFonts w:ascii="Arial" w:hAnsi="Arial" w:cs="Arial"/>
          <w:sz w:val="22"/>
          <w:szCs w:val="22"/>
        </w:rPr>
        <w:t xml:space="preserve">and/or outcomes </w:t>
      </w:r>
      <w:r w:rsidR="00CE630C">
        <w:rPr>
          <w:rFonts w:ascii="Arial" w:hAnsi="Arial" w:cs="Arial"/>
          <w:sz w:val="22"/>
          <w:szCs w:val="22"/>
        </w:rPr>
        <w:t>so far</w:t>
      </w:r>
      <w:r w:rsidR="00876E9B">
        <w:rPr>
          <w:rFonts w:ascii="Arial" w:hAnsi="Arial" w:cs="Arial"/>
          <w:sz w:val="22"/>
          <w:szCs w:val="22"/>
        </w:rPr>
        <w:t xml:space="preserve">? What adjustments have you </w:t>
      </w:r>
      <w:r w:rsidR="001274B9">
        <w:rPr>
          <w:rFonts w:ascii="Arial" w:hAnsi="Arial" w:cs="Arial"/>
          <w:sz w:val="22"/>
          <w:szCs w:val="22"/>
        </w:rPr>
        <w:t xml:space="preserve">made </w:t>
      </w:r>
      <w:r w:rsidR="009554BE">
        <w:rPr>
          <w:rFonts w:ascii="Arial" w:hAnsi="Arial" w:cs="Arial"/>
          <w:sz w:val="22"/>
          <w:szCs w:val="22"/>
        </w:rPr>
        <w:t>within your program</w:t>
      </w:r>
      <w:r w:rsidR="00876E9B">
        <w:rPr>
          <w:rFonts w:ascii="Arial" w:hAnsi="Arial" w:cs="Arial"/>
          <w:sz w:val="22"/>
          <w:szCs w:val="22"/>
        </w:rPr>
        <w:t xml:space="preserve"> to help </w:t>
      </w:r>
      <w:r w:rsidR="009554BE">
        <w:rPr>
          <w:rFonts w:ascii="Arial" w:hAnsi="Arial" w:cs="Arial"/>
          <w:sz w:val="22"/>
          <w:szCs w:val="22"/>
        </w:rPr>
        <w:t>address these challenges?</w:t>
      </w:r>
    </w:p>
    <w:p w14:paraId="67A77C7D" w14:textId="77777777" w:rsidR="008B1316" w:rsidRDefault="008B1316" w:rsidP="008B1316">
      <w:pPr>
        <w:pStyle w:val="ListParagraph"/>
        <w:ind w:left="1170"/>
        <w:rPr>
          <w:rFonts w:ascii="Arial" w:hAnsi="Arial" w:cs="Arial"/>
          <w:sz w:val="22"/>
          <w:szCs w:val="22"/>
        </w:rPr>
      </w:pPr>
    </w:p>
    <w:p w14:paraId="1E382CA0" w14:textId="05FA42FF" w:rsidR="009C7D06" w:rsidRPr="009C7D06" w:rsidRDefault="009C7D06" w:rsidP="009C7D06">
      <w:pPr>
        <w:pStyle w:val="ListParagraph"/>
        <w:ind w:left="1170"/>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11"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p w14:paraId="360AFFC8" w14:textId="77777777" w:rsidR="00101DA9" w:rsidRPr="004B6557" w:rsidRDefault="00101DA9" w:rsidP="004B6557">
      <w:pPr>
        <w:pStyle w:val="ListParagraph"/>
        <w:rPr>
          <w:rFonts w:ascii="Arial" w:hAnsi="Arial" w:cs="Arial"/>
          <w:bCs/>
          <w:sz w:val="22"/>
          <w:szCs w:val="22"/>
          <w:highlight w:val="cyan"/>
        </w:rPr>
      </w:pPr>
    </w:p>
    <w:p w14:paraId="0992F822" w14:textId="3673DF52" w:rsidR="00230CC0" w:rsidRDefault="00230CC0" w:rsidP="00A63E97">
      <w:pPr>
        <w:pStyle w:val="ListParagraph"/>
        <w:numPr>
          <w:ilvl w:val="0"/>
          <w:numId w:val="18"/>
        </w:numPr>
        <w:rPr>
          <w:rFonts w:ascii="Arial" w:hAnsi="Arial" w:cs="Arial"/>
          <w:sz w:val="22"/>
          <w:szCs w:val="22"/>
        </w:rPr>
      </w:pPr>
      <w:r>
        <w:rPr>
          <w:rFonts w:ascii="Arial" w:hAnsi="Arial" w:cs="Arial"/>
          <w:sz w:val="22"/>
          <w:szCs w:val="22"/>
        </w:rPr>
        <w:t xml:space="preserve">Describe how your program is </w:t>
      </w:r>
      <w:r w:rsidR="004558E1">
        <w:rPr>
          <w:rFonts w:ascii="Arial" w:hAnsi="Arial" w:cs="Arial"/>
          <w:sz w:val="22"/>
          <w:szCs w:val="22"/>
        </w:rPr>
        <w:t xml:space="preserve">contributing to efforts to diversify </w:t>
      </w:r>
      <w:r w:rsidR="00F40172">
        <w:rPr>
          <w:rFonts w:ascii="Arial" w:hAnsi="Arial" w:cs="Arial"/>
          <w:sz w:val="22"/>
          <w:szCs w:val="22"/>
        </w:rPr>
        <w:t>the trades.</w:t>
      </w:r>
    </w:p>
    <w:p w14:paraId="76211D17" w14:textId="77777777" w:rsidR="00F40172" w:rsidRDefault="00F40172" w:rsidP="00F40172">
      <w:pPr>
        <w:pStyle w:val="ListParagraph"/>
        <w:ind w:left="1170"/>
        <w:rPr>
          <w:rFonts w:ascii="Arial" w:hAnsi="Arial" w:cs="Arial"/>
          <w:sz w:val="22"/>
          <w:szCs w:val="22"/>
        </w:rPr>
      </w:pPr>
    </w:p>
    <w:p w14:paraId="33B02E75" w14:textId="22BBB110" w:rsid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2"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p w14:paraId="6F16CF5D" w14:textId="77777777" w:rsidR="00F40172" w:rsidRDefault="00F40172" w:rsidP="00F40172">
      <w:pPr>
        <w:pStyle w:val="ListParagraph"/>
        <w:ind w:left="1170"/>
        <w:rPr>
          <w:rFonts w:ascii="Arial" w:hAnsi="Arial" w:cs="Arial"/>
          <w:sz w:val="22"/>
          <w:szCs w:val="22"/>
        </w:rPr>
      </w:pPr>
    </w:p>
    <w:p w14:paraId="41A4379A" w14:textId="56D6CD68" w:rsidR="00A63E97" w:rsidRDefault="00227084" w:rsidP="00A63E97">
      <w:pPr>
        <w:pStyle w:val="ListParagraph"/>
        <w:numPr>
          <w:ilvl w:val="0"/>
          <w:numId w:val="18"/>
        </w:numPr>
        <w:rPr>
          <w:rFonts w:ascii="Arial" w:hAnsi="Arial" w:cs="Arial"/>
          <w:sz w:val="22"/>
          <w:szCs w:val="22"/>
        </w:rPr>
      </w:pPr>
      <w:proofErr w:type="gramStart"/>
      <w:r>
        <w:rPr>
          <w:rFonts w:ascii="Arial" w:hAnsi="Arial" w:cs="Arial"/>
          <w:sz w:val="22"/>
          <w:szCs w:val="22"/>
        </w:rPr>
        <w:t>List</w:t>
      </w:r>
      <w:proofErr w:type="gramEnd"/>
      <w:r>
        <w:rPr>
          <w:rFonts w:ascii="Arial" w:hAnsi="Arial" w:cs="Arial"/>
          <w:sz w:val="22"/>
          <w:szCs w:val="22"/>
        </w:rPr>
        <w:t xml:space="preserve"> any </w:t>
      </w:r>
      <w:r w:rsidR="00CE2650">
        <w:rPr>
          <w:rFonts w:ascii="Arial" w:hAnsi="Arial" w:cs="Arial"/>
          <w:sz w:val="22"/>
          <w:szCs w:val="22"/>
        </w:rPr>
        <w:t>new or exi</w:t>
      </w:r>
      <w:r w:rsidR="009C6C0B">
        <w:rPr>
          <w:rFonts w:ascii="Arial" w:hAnsi="Arial" w:cs="Arial"/>
          <w:sz w:val="22"/>
          <w:szCs w:val="22"/>
        </w:rPr>
        <w:t>sting partnerships</w:t>
      </w:r>
      <w:r w:rsidR="006246E0">
        <w:rPr>
          <w:rFonts w:ascii="Arial" w:hAnsi="Arial" w:cs="Arial"/>
          <w:sz w:val="22"/>
          <w:szCs w:val="22"/>
        </w:rPr>
        <w:t xml:space="preserve"> (especially RAP or</w:t>
      </w:r>
      <w:r w:rsidR="00D43708">
        <w:rPr>
          <w:rFonts w:ascii="Arial" w:hAnsi="Arial" w:cs="Arial"/>
          <w:sz w:val="22"/>
          <w:szCs w:val="22"/>
        </w:rPr>
        <w:t xml:space="preserve"> employment-related) </w:t>
      </w:r>
      <w:r>
        <w:rPr>
          <w:rFonts w:ascii="Arial" w:hAnsi="Arial" w:cs="Arial"/>
          <w:sz w:val="22"/>
          <w:szCs w:val="22"/>
        </w:rPr>
        <w:t xml:space="preserve">that </w:t>
      </w:r>
      <w:r w:rsidR="00D43708">
        <w:rPr>
          <w:rFonts w:ascii="Arial" w:hAnsi="Arial" w:cs="Arial"/>
          <w:sz w:val="22"/>
          <w:szCs w:val="22"/>
        </w:rPr>
        <w:t>were of significant note this quarter</w:t>
      </w:r>
      <w:r>
        <w:rPr>
          <w:rFonts w:ascii="Arial" w:hAnsi="Arial" w:cs="Arial"/>
          <w:sz w:val="22"/>
          <w:szCs w:val="22"/>
        </w:rPr>
        <w:t>.</w:t>
      </w:r>
    </w:p>
    <w:p w14:paraId="7E44B5FF" w14:textId="77777777" w:rsidR="00C75447" w:rsidRDefault="00C75447" w:rsidP="00C75447">
      <w:pPr>
        <w:pStyle w:val="ListParagraph"/>
        <w:ind w:left="1170"/>
        <w:rPr>
          <w:rFonts w:ascii="Arial" w:hAnsi="Arial" w:cs="Arial"/>
          <w:sz w:val="22"/>
          <w:szCs w:val="22"/>
        </w:rPr>
      </w:pPr>
    </w:p>
    <w:tbl>
      <w:tblPr>
        <w:tblStyle w:val="TableGrid"/>
        <w:tblW w:w="0" w:type="auto"/>
        <w:tblInd w:w="1170" w:type="dxa"/>
        <w:tblLook w:val="04A0" w:firstRow="1" w:lastRow="0" w:firstColumn="1" w:lastColumn="0" w:noHBand="0" w:noVBand="1"/>
      </w:tblPr>
      <w:tblGrid>
        <w:gridCol w:w="4450"/>
        <w:gridCol w:w="4450"/>
      </w:tblGrid>
      <w:tr w:rsidR="00C75447" w:rsidRPr="000D090E" w14:paraId="110B4C83" w14:textId="77777777" w:rsidTr="000D090E">
        <w:trPr>
          <w:trHeight w:val="332"/>
        </w:trPr>
        <w:tc>
          <w:tcPr>
            <w:tcW w:w="4450" w:type="dxa"/>
            <w:shd w:val="clear" w:color="auto" w:fill="E3FDC1" w:themeFill="accent1" w:themeFillTint="33"/>
            <w:vAlign w:val="center"/>
          </w:tcPr>
          <w:p w14:paraId="57192A29" w14:textId="2B67FAE5"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Existing Partnerships</w:t>
            </w:r>
          </w:p>
        </w:tc>
        <w:tc>
          <w:tcPr>
            <w:tcW w:w="4450" w:type="dxa"/>
            <w:shd w:val="clear" w:color="auto" w:fill="E3FDC1" w:themeFill="accent1" w:themeFillTint="33"/>
            <w:vAlign w:val="center"/>
          </w:tcPr>
          <w:p w14:paraId="7B734AD8" w14:textId="2FDF0E8F"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New Partnerships (this quarter)</w:t>
            </w:r>
          </w:p>
        </w:tc>
      </w:tr>
      <w:tr w:rsidR="0093542B" w14:paraId="3958F632" w14:textId="77777777" w:rsidTr="000D090E">
        <w:trPr>
          <w:trHeight w:val="287"/>
        </w:trPr>
        <w:tc>
          <w:tcPr>
            <w:tcW w:w="4450" w:type="dxa"/>
            <w:shd w:val="clear" w:color="auto" w:fill="DBDCDE" w:themeFill="accent4"/>
          </w:tcPr>
          <w:p w14:paraId="79D78A31" w14:textId="7298AA6B"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c>
          <w:tcPr>
            <w:tcW w:w="4450" w:type="dxa"/>
            <w:shd w:val="clear" w:color="auto" w:fill="DBDCDE" w:themeFill="accent4"/>
          </w:tcPr>
          <w:p w14:paraId="5CDD858A" w14:textId="45971496"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r>
      <w:tr w:rsidR="00C75447" w14:paraId="01498BD3" w14:textId="77777777" w:rsidTr="0093542B">
        <w:tc>
          <w:tcPr>
            <w:tcW w:w="4450" w:type="dxa"/>
          </w:tcPr>
          <w:p w14:paraId="68123314" w14:textId="77D410D7"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3"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tc>
        <w:tc>
          <w:tcPr>
            <w:tcW w:w="4450" w:type="dxa"/>
          </w:tcPr>
          <w:p w14:paraId="1D3E7CE1" w14:textId="411D8C7B"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4"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tc>
      </w:tr>
      <w:tr w:rsidR="00CF3064" w14:paraId="00BF6F16" w14:textId="77777777" w:rsidTr="000D090E">
        <w:tc>
          <w:tcPr>
            <w:tcW w:w="4450" w:type="dxa"/>
            <w:shd w:val="clear" w:color="auto" w:fill="DBDCDE" w:themeFill="accent4"/>
          </w:tcPr>
          <w:p w14:paraId="5E7E5CB4" w14:textId="765BE6A4" w:rsidR="00CF3064" w:rsidRPr="00CF3064" w:rsidRDefault="00CF3064" w:rsidP="00CF3064">
            <w:pPr>
              <w:rPr>
                <w:rFonts w:ascii="Arial" w:hAnsi="Arial" w:cs="Arial"/>
                <w:sz w:val="22"/>
                <w:szCs w:val="22"/>
              </w:rPr>
            </w:pPr>
            <w:r>
              <w:rPr>
                <w:rFonts w:ascii="Arial" w:hAnsi="Arial" w:cs="Arial"/>
                <w:sz w:val="22"/>
                <w:szCs w:val="22"/>
              </w:rPr>
              <w:t>Community</w:t>
            </w:r>
            <w:r w:rsidR="000D090E">
              <w:rPr>
                <w:rFonts w:ascii="Arial" w:hAnsi="Arial" w:cs="Arial"/>
                <w:sz w:val="22"/>
                <w:szCs w:val="22"/>
              </w:rPr>
              <w:t xml:space="preserve"> / Resource</w:t>
            </w:r>
          </w:p>
        </w:tc>
        <w:tc>
          <w:tcPr>
            <w:tcW w:w="4450" w:type="dxa"/>
            <w:shd w:val="clear" w:color="auto" w:fill="DBDCDE" w:themeFill="accent4"/>
          </w:tcPr>
          <w:p w14:paraId="30B73D82" w14:textId="7AA68BD5" w:rsidR="00CF3064" w:rsidRPr="00CF3064" w:rsidRDefault="000D090E" w:rsidP="00CF3064">
            <w:pPr>
              <w:rPr>
                <w:rFonts w:ascii="Arial" w:hAnsi="Arial" w:cs="Arial"/>
                <w:sz w:val="22"/>
                <w:szCs w:val="22"/>
              </w:rPr>
            </w:pPr>
            <w:r>
              <w:rPr>
                <w:rFonts w:ascii="Arial" w:hAnsi="Arial" w:cs="Arial"/>
                <w:sz w:val="22"/>
                <w:szCs w:val="22"/>
              </w:rPr>
              <w:t>Community / Resource</w:t>
            </w:r>
          </w:p>
        </w:tc>
      </w:tr>
      <w:tr w:rsidR="000D090E" w14:paraId="1CEF034D" w14:textId="77777777" w:rsidTr="0093542B">
        <w:tc>
          <w:tcPr>
            <w:tcW w:w="4450" w:type="dxa"/>
          </w:tcPr>
          <w:p w14:paraId="4BB3739E" w14:textId="0C59A055"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4"/>
                  <w:enabled/>
                  <w:calcOnExit w:val="0"/>
                  <w:textInput/>
                </w:ffData>
              </w:fldChar>
            </w:r>
            <w:bookmarkStart w:id="15"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tc>
        <w:tc>
          <w:tcPr>
            <w:tcW w:w="4450" w:type="dxa"/>
          </w:tcPr>
          <w:p w14:paraId="3E67532F" w14:textId="531EC714"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16"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tc>
      </w:tr>
    </w:tbl>
    <w:p w14:paraId="7D67BB68" w14:textId="77777777" w:rsidR="00C75447" w:rsidRDefault="00C75447" w:rsidP="00C75447">
      <w:pPr>
        <w:pStyle w:val="ListParagraph"/>
        <w:ind w:left="1170"/>
        <w:rPr>
          <w:rFonts w:ascii="Arial" w:hAnsi="Arial" w:cs="Arial"/>
          <w:sz w:val="22"/>
          <w:szCs w:val="22"/>
        </w:rPr>
      </w:pPr>
    </w:p>
    <w:p w14:paraId="2887FB02" w14:textId="4F079378" w:rsidR="00F40172" w:rsidRDefault="00696284" w:rsidP="00F40172">
      <w:pPr>
        <w:pStyle w:val="ListParagraph"/>
        <w:numPr>
          <w:ilvl w:val="0"/>
          <w:numId w:val="18"/>
        </w:numPr>
        <w:rPr>
          <w:rFonts w:ascii="Arial" w:hAnsi="Arial" w:cs="Arial"/>
          <w:sz w:val="22"/>
          <w:szCs w:val="22"/>
        </w:rPr>
      </w:pPr>
      <w:r w:rsidRPr="00696284">
        <w:rPr>
          <w:rFonts w:ascii="Arial" w:hAnsi="Arial" w:cs="Arial"/>
          <w:sz w:val="22"/>
          <w:szCs w:val="22"/>
        </w:rPr>
        <w:t>What employment trends have emerged during the quarter? Where are you seeing success? What has been most challenging?</w:t>
      </w:r>
    </w:p>
    <w:p w14:paraId="5A0C4422" w14:textId="77777777" w:rsidR="00F40172" w:rsidRDefault="00F40172" w:rsidP="00F40172">
      <w:pPr>
        <w:pStyle w:val="ListParagraph"/>
        <w:ind w:left="1170"/>
        <w:rPr>
          <w:rFonts w:ascii="Arial" w:hAnsi="Arial" w:cs="Arial"/>
          <w:sz w:val="22"/>
          <w:szCs w:val="22"/>
        </w:rPr>
      </w:pPr>
    </w:p>
    <w:p w14:paraId="1AD2DB06" w14:textId="2E358996" w:rsidR="00F40172" w:rsidRP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17"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p w14:paraId="6FF2CB2F" w14:textId="77777777" w:rsidR="00C75447" w:rsidRDefault="00C75447" w:rsidP="00C75447">
      <w:pPr>
        <w:pStyle w:val="ListParagraph"/>
        <w:ind w:left="1170"/>
        <w:rPr>
          <w:rFonts w:ascii="Arial" w:hAnsi="Arial" w:cs="Arial"/>
          <w:sz w:val="22"/>
          <w:szCs w:val="22"/>
        </w:rPr>
      </w:pPr>
    </w:p>
    <w:p w14:paraId="024ED687" w14:textId="725D05F1" w:rsidR="00696284" w:rsidRDefault="00207707" w:rsidP="00A63E97">
      <w:pPr>
        <w:pStyle w:val="ListParagraph"/>
        <w:numPr>
          <w:ilvl w:val="0"/>
          <w:numId w:val="18"/>
        </w:numPr>
        <w:rPr>
          <w:rFonts w:ascii="Arial" w:hAnsi="Arial" w:cs="Arial"/>
          <w:sz w:val="22"/>
          <w:szCs w:val="22"/>
        </w:rPr>
      </w:pPr>
      <w:r>
        <w:rPr>
          <w:rFonts w:ascii="Arial" w:hAnsi="Arial" w:cs="Arial"/>
          <w:sz w:val="22"/>
          <w:szCs w:val="22"/>
        </w:rPr>
        <w:t xml:space="preserve">What </w:t>
      </w:r>
      <w:r w:rsidR="0072329A">
        <w:rPr>
          <w:rFonts w:ascii="Arial" w:hAnsi="Arial" w:cs="Arial"/>
          <w:sz w:val="22"/>
          <w:szCs w:val="22"/>
        </w:rPr>
        <w:t>is one partnership</w:t>
      </w:r>
      <w:r w:rsidR="005342AE">
        <w:rPr>
          <w:rFonts w:ascii="Arial" w:hAnsi="Arial" w:cs="Arial"/>
          <w:sz w:val="22"/>
          <w:szCs w:val="22"/>
        </w:rPr>
        <w:t xml:space="preserve"> or connection</w:t>
      </w:r>
      <w:r w:rsidR="0072329A">
        <w:rPr>
          <w:rFonts w:ascii="Arial" w:hAnsi="Arial" w:cs="Arial"/>
          <w:sz w:val="22"/>
          <w:szCs w:val="22"/>
        </w:rPr>
        <w:t xml:space="preserve"> you would like to have but have had challenges in making?</w:t>
      </w:r>
    </w:p>
    <w:p w14:paraId="3647B515" w14:textId="77777777" w:rsidR="00F40172" w:rsidRDefault="00F40172" w:rsidP="00F40172">
      <w:pPr>
        <w:pStyle w:val="ListParagraph"/>
        <w:ind w:left="1170"/>
        <w:rPr>
          <w:rFonts w:ascii="Arial" w:hAnsi="Arial" w:cs="Arial"/>
          <w:sz w:val="22"/>
          <w:szCs w:val="22"/>
        </w:rPr>
      </w:pPr>
    </w:p>
    <w:p w14:paraId="6A772499" w14:textId="74678400" w:rsidR="00F40172" w:rsidRPr="004B6557"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18"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p w14:paraId="1E8C4B2E" w14:textId="77777777" w:rsidR="008D1783" w:rsidRDefault="008D1783" w:rsidP="00010393">
      <w:pPr>
        <w:rPr>
          <w:rFonts w:ascii="Arial" w:hAnsi="Arial" w:cs="Arial"/>
          <w:b/>
          <w:bCs/>
          <w:sz w:val="22"/>
          <w:szCs w:val="22"/>
        </w:rPr>
      </w:pPr>
    </w:p>
    <w:p w14:paraId="2C30284E" w14:textId="77777777" w:rsidR="003146CF" w:rsidRPr="00010393" w:rsidRDefault="003146CF" w:rsidP="003146CF">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Pr>
          <w:rFonts w:ascii="Arial" w:hAnsi="Arial" w:cs="Arial"/>
          <w:b/>
          <w:bCs/>
          <w:sz w:val="22"/>
          <w:szCs w:val="22"/>
        </w:rPr>
        <w:t xml:space="preserve"> </w:t>
      </w:r>
    </w:p>
    <w:p w14:paraId="4E86FE18" w14:textId="77777777" w:rsidR="003146CF" w:rsidRDefault="003146CF" w:rsidP="003146CF">
      <w:pPr>
        <w:ind w:left="360"/>
        <w:rPr>
          <w:rFonts w:ascii="Arial" w:hAnsi="Arial" w:cs="Arial"/>
          <w:bCs/>
          <w:sz w:val="22"/>
          <w:szCs w:val="22"/>
        </w:rPr>
      </w:pPr>
      <w:r w:rsidRPr="00684AA3">
        <w:rPr>
          <w:rFonts w:ascii="Arial" w:hAnsi="Arial" w:cs="Arial"/>
          <w:bCs/>
          <w:sz w:val="22"/>
          <w:szCs w:val="22"/>
        </w:rPr>
        <w:t xml:space="preserve">Please </w:t>
      </w:r>
      <w:r>
        <w:rPr>
          <w:rFonts w:ascii="Arial" w:hAnsi="Arial" w:cs="Arial"/>
          <w:bCs/>
          <w:sz w:val="22"/>
          <w:szCs w:val="22"/>
        </w:rPr>
        <w:t xml:space="preserve">follow this link to </w:t>
      </w:r>
      <w:r w:rsidRPr="00684AA3">
        <w:rPr>
          <w:rFonts w:ascii="Arial" w:hAnsi="Arial" w:cs="Arial"/>
          <w:bCs/>
          <w:sz w:val="22"/>
          <w:szCs w:val="22"/>
        </w:rPr>
        <w:t>submit participant success stor</w:t>
      </w:r>
      <w:r>
        <w:rPr>
          <w:rFonts w:ascii="Arial" w:hAnsi="Arial" w:cs="Arial"/>
          <w:bCs/>
          <w:sz w:val="22"/>
          <w:szCs w:val="22"/>
        </w:rPr>
        <w:t>ies:</w:t>
      </w:r>
    </w:p>
    <w:p w14:paraId="2BCEBCAE" w14:textId="77777777" w:rsidR="003146CF" w:rsidRDefault="003146CF" w:rsidP="003146CF">
      <w:pPr>
        <w:ind w:left="360"/>
        <w:rPr>
          <w:rFonts w:ascii="Arial" w:hAnsi="Arial" w:cs="Arial"/>
          <w:bCs/>
          <w:sz w:val="22"/>
          <w:szCs w:val="22"/>
        </w:rPr>
      </w:pPr>
    </w:p>
    <w:p w14:paraId="35293082" w14:textId="77777777" w:rsidR="003146CF" w:rsidRDefault="003146CF" w:rsidP="003146CF">
      <w:pPr>
        <w:ind w:left="360"/>
        <w:rPr>
          <w:rFonts w:ascii="Arial" w:hAnsi="Arial" w:cs="Arial"/>
          <w:bCs/>
          <w:sz w:val="22"/>
          <w:szCs w:val="22"/>
        </w:rPr>
      </w:pPr>
      <w:hyperlink r:id="rId11" w:history="1">
        <w:r w:rsidRPr="00102677">
          <w:rPr>
            <w:rStyle w:val="Hyperlink"/>
            <w:rFonts w:ascii="Arial" w:hAnsi="Arial" w:cs="Arial"/>
            <w:bCs/>
            <w:sz w:val="22"/>
            <w:szCs w:val="22"/>
          </w:rPr>
          <w:t>Success Story Submission Form</w:t>
        </w:r>
      </w:hyperlink>
    </w:p>
    <w:p w14:paraId="0836C824" w14:textId="77777777" w:rsidR="003146CF" w:rsidRDefault="003146CF" w:rsidP="003146CF">
      <w:pPr>
        <w:ind w:left="360"/>
        <w:rPr>
          <w:rFonts w:ascii="Arial" w:hAnsi="Arial" w:cs="Arial"/>
          <w:bCs/>
          <w:sz w:val="22"/>
          <w:szCs w:val="22"/>
        </w:rPr>
      </w:pPr>
    </w:p>
    <w:p w14:paraId="38A8C98C" w14:textId="77777777" w:rsidR="003146CF" w:rsidRDefault="003146CF" w:rsidP="003146CF">
      <w:pPr>
        <w:ind w:left="360"/>
        <w:rPr>
          <w:rFonts w:ascii="Arial" w:hAnsi="Arial" w:cs="Arial"/>
          <w:bCs/>
          <w:color w:val="000000"/>
          <w:sz w:val="22"/>
          <w:szCs w:val="22"/>
        </w:rPr>
      </w:pPr>
      <w:r>
        <w:rPr>
          <w:rFonts w:ascii="Arial" w:hAnsi="Arial" w:cs="Arial"/>
          <w:bCs/>
          <w:color w:val="000000"/>
          <w:sz w:val="22"/>
          <w:szCs w:val="22"/>
        </w:rPr>
        <w:t xml:space="preserve">Submit at least one success story per funding source per quarter. </w:t>
      </w:r>
      <w:r w:rsidRPr="00684AA3">
        <w:rPr>
          <w:rFonts w:ascii="Arial" w:hAnsi="Arial" w:cs="Arial"/>
          <w:bCs/>
          <w:color w:val="000000"/>
          <w:sz w:val="22"/>
          <w:szCs w:val="22"/>
        </w:rPr>
        <w:t>At least one submission</w:t>
      </w:r>
      <w:r>
        <w:rPr>
          <w:rFonts w:ascii="Arial" w:hAnsi="Arial" w:cs="Arial"/>
          <w:bCs/>
          <w:color w:val="000000"/>
          <w:sz w:val="22"/>
          <w:szCs w:val="22"/>
        </w:rPr>
        <w:t xml:space="preserve"> per year</w:t>
      </w:r>
      <w:r w:rsidRPr="00684AA3">
        <w:rPr>
          <w:rFonts w:ascii="Arial" w:hAnsi="Arial" w:cs="Arial"/>
          <w:bCs/>
          <w:color w:val="000000"/>
          <w:sz w:val="22"/>
          <w:szCs w:val="22"/>
        </w:rPr>
        <w:t xml:space="preserve"> should describe a SNAP customer served in your Career Boost program, if </w:t>
      </w:r>
      <w:r>
        <w:rPr>
          <w:rFonts w:ascii="Arial" w:hAnsi="Arial" w:cs="Arial"/>
          <w:bCs/>
          <w:color w:val="000000"/>
          <w:sz w:val="22"/>
          <w:szCs w:val="22"/>
        </w:rPr>
        <w:t>applicable</w:t>
      </w:r>
      <w:r w:rsidRPr="00684AA3">
        <w:rPr>
          <w:rFonts w:ascii="Arial" w:hAnsi="Arial" w:cs="Arial"/>
          <w:bCs/>
          <w:color w:val="000000"/>
          <w:sz w:val="22"/>
          <w:szCs w:val="22"/>
        </w:rPr>
        <w:t>.</w:t>
      </w:r>
    </w:p>
    <w:p w14:paraId="3E48C9BD" w14:textId="77777777" w:rsidR="003146CF" w:rsidRDefault="003146CF" w:rsidP="003146CF">
      <w:pPr>
        <w:ind w:left="360"/>
        <w:rPr>
          <w:rFonts w:ascii="Arial" w:hAnsi="Arial" w:cs="Arial"/>
          <w:bCs/>
          <w:color w:val="000000"/>
          <w:sz w:val="22"/>
          <w:szCs w:val="22"/>
        </w:rPr>
      </w:pPr>
    </w:p>
    <w:p w14:paraId="020AC07C" w14:textId="09703540" w:rsidR="00EC1AA8" w:rsidRDefault="003146CF" w:rsidP="003146CF">
      <w:pPr>
        <w:ind w:left="360"/>
        <w:rPr>
          <w:rFonts w:ascii="Arial" w:hAnsi="Arial" w:cs="Arial"/>
          <w:sz w:val="22"/>
          <w:szCs w:val="22"/>
        </w:rPr>
      </w:pPr>
      <w:r w:rsidRPr="00E02CE7">
        <w:rPr>
          <w:rFonts w:ascii="Arial" w:hAnsi="Arial" w:cs="Arial"/>
          <w:b/>
          <w:bCs/>
          <w:sz w:val="22"/>
          <w:szCs w:val="22"/>
        </w:rPr>
        <w:t>Success Stories Require a Signed R</w:t>
      </w:r>
      <w:r>
        <w:rPr>
          <w:rFonts w:ascii="Arial" w:hAnsi="Arial" w:cs="Arial"/>
          <w:b/>
          <w:bCs/>
          <w:sz w:val="22"/>
          <w:szCs w:val="22"/>
        </w:rPr>
        <w:t xml:space="preserve">elease of Information. Please email the signed form to the </w:t>
      </w:r>
      <w:proofErr w:type="spellStart"/>
      <w:r>
        <w:rPr>
          <w:rFonts w:ascii="Arial" w:hAnsi="Arial" w:cs="Arial"/>
          <w:b/>
          <w:bCs/>
          <w:sz w:val="22"/>
          <w:szCs w:val="22"/>
        </w:rPr>
        <w:t>Worksystems</w:t>
      </w:r>
      <w:proofErr w:type="spellEnd"/>
      <w:r>
        <w:rPr>
          <w:rFonts w:ascii="Arial" w:hAnsi="Arial" w:cs="Arial"/>
          <w:b/>
          <w:bCs/>
          <w:sz w:val="22"/>
          <w:szCs w:val="22"/>
        </w:rPr>
        <w:t xml:space="preserve"> contract manager separately.</w:t>
      </w:r>
    </w:p>
    <w:p w14:paraId="7186FC3B" w14:textId="77777777" w:rsidR="00EC1AA8" w:rsidRDefault="00EC1AA8" w:rsidP="00477B9A">
      <w:pPr>
        <w:ind w:left="720"/>
        <w:rPr>
          <w:rFonts w:ascii="Arial" w:hAnsi="Arial" w:cs="Arial"/>
          <w:sz w:val="22"/>
          <w:szCs w:val="22"/>
        </w:rPr>
      </w:pPr>
    </w:p>
    <w:p w14:paraId="1951A419" w14:textId="0179279C" w:rsidR="009C7D06" w:rsidRPr="008B1316" w:rsidRDefault="00EC1AA8" w:rsidP="009C7D06">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r w:rsidR="00F40172">
        <w:rPr>
          <w:rFonts w:ascii="Arial" w:hAnsi="Arial" w:cs="Arial"/>
          <w:bCs/>
          <w:sz w:val="22"/>
          <w:szCs w:val="22"/>
        </w:rPr>
        <w:t xml:space="preserve"> needs</w:t>
      </w:r>
      <w:r w:rsidRPr="00684AA3">
        <w:rPr>
          <w:rFonts w:ascii="Arial" w:hAnsi="Arial" w:cs="Arial"/>
          <w:bCs/>
          <w:sz w:val="22"/>
          <w:szCs w:val="22"/>
        </w:rPr>
        <w:t>.</w:t>
      </w:r>
    </w:p>
    <w:p w14:paraId="23CC0515" w14:textId="77777777" w:rsidR="008B1316" w:rsidRDefault="008B1316" w:rsidP="008B1316">
      <w:pPr>
        <w:ind w:left="360"/>
        <w:rPr>
          <w:rFonts w:ascii="Arial" w:hAnsi="Arial" w:cs="Arial"/>
          <w:b/>
          <w:sz w:val="22"/>
          <w:szCs w:val="22"/>
        </w:rPr>
      </w:pPr>
    </w:p>
    <w:p w14:paraId="06C979E9" w14:textId="5C21D768" w:rsidR="009C7D06" w:rsidRPr="009C7D06" w:rsidRDefault="009C7D06" w:rsidP="009C7D06">
      <w:pPr>
        <w:ind w:left="360"/>
        <w:rPr>
          <w:rFonts w:ascii="Arial" w:hAnsi="Arial" w:cs="Arial"/>
          <w:b/>
          <w:sz w:val="22"/>
          <w:szCs w:val="22"/>
        </w:rPr>
      </w:pPr>
      <w:r w:rsidRPr="009C7D06">
        <w:rPr>
          <w:rFonts w:ascii="Arial" w:hAnsi="Arial" w:cs="Arial"/>
          <w:sz w:val="22"/>
          <w:szCs w:val="22"/>
        </w:rPr>
        <w:fldChar w:fldCharType="begin">
          <w:ffData>
            <w:name w:val="Text20"/>
            <w:enabled/>
            <w:calcOnExit w:val="0"/>
            <w:textInput/>
          </w:ffData>
        </w:fldChar>
      </w:r>
      <w:bookmarkStart w:id="19" w:name="Text20"/>
      <w:r w:rsidRPr="009C7D06">
        <w:rPr>
          <w:rFonts w:ascii="Arial" w:hAnsi="Arial" w:cs="Arial"/>
          <w:sz w:val="22"/>
          <w:szCs w:val="22"/>
        </w:rPr>
        <w:instrText xml:space="preserve"> FORMTEXT </w:instrText>
      </w:r>
      <w:r w:rsidRPr="009C7D06">
        <w:rPr>
          <w:rFonts w:ascii="Arial" w:hAnsi="Arial" w:cs="Arial"/>
          <w:sz w:val="22"/>
          <w:szCs w:val="22"/>
        </w:rPr>
      </w:r>
      <w:r w:rsidRPr="009C7D06">
        <w:rPr>
          <w:rFonts w:ascii="Arial" w:hAnsi="Arial" w:cs="Arial"/>
          <w:sz w:val="22"/>
          <w:szCs w:val="22"/>
        </w:rPr>
        <w:fldChar w:fldCharType="separate"/>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sz w:val="22"/>
          <w:szCs w:val="22"/>
        </w:rPr>
        <w:fldChar w:fldCharType="end"/>
      </w:r>
      <w:bookmarkEnd w:id="19"/>
    </w:p>
    <w:p w14:paraId="7F036D17" w14:textId="77777777" w:rsidR="00101DA9" w:rsidRDefault="00101DA9" w:rsidP="00101DA9">
      <w:pPr>
        <w:ind w:left="720"/>
        <w:rPr>
          <w:rFonts w:ascii="Arial" w:hAnsi="Arial" w:cs="Arial"/>
          <w:b/>
          <w:sz w:val="22"/>
          <w:szCs w:val="22"/>
        </w:rPr>
      </w:pPr>
    </w:p>
    <w:p w14:paraId="756D9BE7" w14:textId="77777777" w:rsidR="003127CE" w:rsidRDefault="00214631" w:rsidP="00101DA9">
      <w:pPr>
        <w:numPr>
          <w:ilvl w:val="0"/>
          <w:numId w:val="23"/>
        </w:numPr>
        <w:ind w:left="360"/>
        <w:rPr>
          <w:rFonts w:ascii="Arial" w:hAnsi="Arial" w:cs="Arial"/>
          <w:b/>
          <w:sz w:val="22"/>
          <w:szCs w:val="22"/>
        </w:rPr>
      </w:pPr>
      <w:r>
        <w:rPr>
          <w:rFonts w:ascii="Arial" w:hAnsi="Arial" w:cs="Arial"/>
          <w:b/>
          <w:sz w:val="22"/>
          <w:szCs w:val="22"/>
        </w:rPr>
        <w:lastRenderedPageBreak/>
        <w:t>Feedback</w:t>
      </w:r>
    </w:p>
    <w:p w14:paraId="0902E2DC" w14:textId="77777777" w:rsidR="00101DA9" w:rsidRDefault="003127CE" w:rsidP="00101DA9">
      <w:pPr>
        <w:pStyle w:val="ListParagraph"/>
        <w:numPr>
          <w:ilvl w:val="1"/>
          <w:numId w:val="3"/>
        </w:numPr>
        <w:rPr>
          <w:rFonts w:ascii="Arial" w:hAnsi="Arial" w:cs="Arial"/>
          <w:bCs/>
          <w:sz w:val="22"/>
          <w:szCs w:val="22"/>
        </w:rPr>
      </w:pPr>
      <w:r w:rsidRPr="0029073E">
        <w:rPr>
          <w:rFonts w:ascii="Arial" w:hAnsi="Arial" w:cs="Arial"/>
          <w:bCs/>
          <w:sz w:val="22"/>
          <w:szCs w:val="22"/>
        </w:rPr>
        <w:t xml:space="preserve">What feedback do you have for </w:t>
      </w:r>
      <w:proofErr w:type="spellStart"/>
      <w:r w:rsidRPr="0029073E">
        <w:rPr>
          <w:rFonts w:ascii="Arial" w:hAnsi="Arial" w:cs="Arial"/>
          <w:bCs/>
          <w:sz w:val="22"/>
          <w:szCs w:val="22"/>
        </w:rPr>
        <w:t>Worksystems</w:t>
      </w:r>
      <w:proofErr w:type="spellEnd"/>
      <w:r w:rsidRPr="0029073E">
        <w:rPr>
          <w:rFonts w:ascii="Arial" w:hAnsi="Arial" w:cs="Arial"/>
          <w:bCs/>
          <w:sz w:val="22"/>
          <w:szCs w:val="22"/>
        </w:rPr>
        <w:t>? How can we better serve</w:t>
      </w:r>
      <w:r w:rsidR="00F15440" w:rsidRPr="0029073E">
        <w:rPr>
          <w:rFonts w:ascii="Arial" w:hAnsi="Arial" w:cs="Arial"/>
          <w:bCs/>
          <w:sz w:val="22"/>
          <w:szCs w:val="22"/>
        </w:rPr>
        <w:t xml:space="preserve"> you?</w:t>
      </w:r>
    </w:p>
    <w:p w14:paraId="164D24AF" w14:textId="77777777" w:rsidR="008B1316" w:rsidRDefault="008B1316" w:rsidP="008B1316">
      <w:pPr>
        <w:pStyle w:val="ListParagraph"/>
        <w:rPr>
          <w:rFonts w:ascii="Arial" w:hAnsi="Arial" w:cs="Arial"/>
          <w:bCs/>
          <w:sz w:val="22"/>
          <w:szCs w:val="22"/>
        </w:rPr>
      </w:pPr>
    </w:p>
    <w:p w14:paraId="50E7621B" w14:textId="1E182BF8"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1"/>
            <w:enabled/>
            <w:calcOnExit w:val="0"/>
            <w:textInput/>
          </w:ffData>
        </w:fldChar>
      </w:r>
      <w:bookmarkStart w:id="20" w:name="Text2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0"/>
    </w:p>
    <w:p w14:paraId="4EC5C1CD" w14:textId="77777777" w:rsidR="00101DA9" w:rsidRDefault="00101DA9" w:rsidP="00101DA9">
      <w:pPr>
        <w:rPr>
          <w:rFonts w:ascii="Arial" w:hAnsi="Arial" w:cs="Arial"/>
          <w:bCs/>
          <w:sz w:val="22"/>
          <w:szCs w:val="22"/>
        </w:rPr>
      </w:pPr>
    </w:p>
    <w:p w14:paraId="49BEFD35" w14:textId="288519C7" w:rsidR="00CE3DD4" w:rsidRDefault="0029073E" w:rsidP="00ED5CBA">
      <w:pPr>
        <w:pStyle w:val="ListParagraph"/>
        <w:numPr>
          <w:ilvl w:val="1"/>
          <w:numId w:val="3"/>
        </w:numPr>
        <w:rPr>
          <w:rFonts w:ascii="Arial" w:hAnsi="Arial" w:cs="Arial"/>
          <w:bCs/>
          <w:sz w:val="22"/>
          <w:szCs w:val="22"/>
        </w:rPr>
      </w:pPr>
      <w:r>
        <w:rPr>
          <w:rFonts w:ascii="Arial" w:hAnsi="Arial" w:cs="Arial"/>
          <w:bCs/>
          <w:sz w:val="22"/>
          <w:szCs w:val="22"/>
        </w:rPr>
        <w:t xml:space="preserve">What feedback do you have </w:t>
      </w:r>
      <w:r w:rsidR="00272636">
        <w:rPr>
          <w:rFonts w:ascii="Arial" w:hAnsi="Arial" w:cs="Arial"/>
          <w:bCs/>
          <w:sz w:val="22"/>
          <w:szCs w:val="22"/>
        </w:rPr>
        <w:t xml:space="preserve">related to working within </w:t>
      </w:r>
      <w:r>
        <w:rPr>
          <w:rFonts w:ascii="Arial" w:hAnsi="Arial" w:cs="Arial"/>
          <w:bCs/>
          <w:sz w:val="22"/>
          <w:szCs w:val="22"/>
        </w:rPr>
        <w:t xml:space="preserve">the broader </w:t>
      </w:r>
      <w:r w:rsidR="00C52C4B">
        <w:rPr>
          <w:rFonts w:ascii="Arial" w:hAnsi="Arial" w:cs="Arial"/>
          <w:bCs/>
          <w:sz w:val="22"/>
          <w:szCs w:val="22"/>
        </w:rPr>
        <w:t xml:space="preserve">workforce </w:t>
      </w:r>
      <w:r>
        <w:rPr>
          <w:rFonts w:ascii="Arial" w:hAnsi="Arial" w:cs="Arial"/>
          <w:bCs/>
          <w:sz w:val="22"/>
          <w:szCs w:val="22"/>
        </w:rPr>
        <w:t>system</w:t>
      </w:r>
      <w:r w:rsidR="00272636">
        <w:rPr>
          <w:rFonts w:ascii="Arial" w:hAnsi="Arial" w:cs="Arial"/>
          <w:bCs/>
          <w:sz w:val="22"/>
          <w:szCs w:val="22"/>
        </w:rPr>
        <w:t xml:space="preserve"> </w:t>
      </w:r>
      <w:r>
        <w:rPr>
          <w:rFonts w:ascii="Arial" w:hAnsi="Arial" w:cs="Arial"/>
          <w:bCs/>
          <w:sz w:val="22"/>
          <w:szCs w:val="22"/>
        </w:rPr>
        <w:t>(</w:t>
      </w:r>
      <w:r w:rsidR="00C52C4B">
        <w:rPr>
          <w:rFonts w:ascii="Arial" w:hAnsi="Arial" w:cs="Arial"/>
          <w:bCs/>
          <w:sz w:val="22"/>
          <w:szCs w:val="22"/>
        </w:rPr>
        <w:t>WorkSource</w:t>
      </w:r>
      <w:r>
        <w:rPr>
          <w:rFonts w:ascii="Arial" w:hAnsi="Arial" w:cs="Arial"/>
          <w:bCs/>
          <w:sz w:val="22"/>
          <w:szCs w:val="22"/>
        </w:rPr>
        <w:t xml:space="preserve">, APN, </w:t>
      </w:r>
      <w:r w:rsidR="00C52C4B">
        <w:rPr>
          <w:rFonts w:ascii="Arial" w:hAnsi="Arial" w:cs="Arial"/>
          <w:bCs/>
          <w:sz w:val="22"/>
          <w:szCs w:val="22"/>
        </w:rPr>
        <w:t>NextGen</w:t>
      </w:r>
      <w:r w:rsidR="00272636">
        <w:rPr>
          <w:rFonts w:ascii="Arial" w:hAnsi="Arial" w:cs="Arial"/>
          <w:bCs/>
          <w:sz w:val="22"/>
          <w:szCs w:val="22"/>
        </w:rPr>
        <w:t xml:space="preserve"> etc.</w:t>
      </w:r>
      <w:r w:rsidR="008B1316">
        <w:rPr>
          <w:rFonts w:ascii="Arial" w:hAnsi="Arial" w:cs="Arial"/>
          <w:bCs/>
          <w:sz w:val="22"/>
          <w:szCs w:val="22"/>
        </w:rPr>
        <w:t>)</w:t>
      </w:r>
    </w:p>
    <w:p w14:paraId="08807901" w14:textId="77777777" w:rsidR="008B1316" w:rsidRDefault="008B1316" w:rsidP="008B1316">
      <w:pPr>
        <w:pStyle w:val="ListParagraph"/>
        <w:rPr>
          <w:rFonts w:ascii="Arial" w:hAnsi="Arial" w:cs="Arial"/>
          <w:bCs/>
          <w:sz w:val="22"/>
          <w:szCs w:val="22"/>
        </w:rPr>
      </w:pPr>
    </w:p>
    <w:p w14:paraId="74B4D172" w14:textId="01B8C6B1"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2"/>
            <w:enabled/>
            <w:calcOnExit w:val="0"/>
            <w:textInput/>
          </w:ffData>
        </w:fldChar>
      </w:r>
      <w:bookmarkStart w:id="21" w:name="Text2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1"/>
    </w:p>
    <w:p w14:paraId="3F04BCDC" w14:textId="77777777" w:rsidR="00ED5CBA" w:rsidRDefault="00ED5CBA" w:rsidP="00ED5CBA">
      <w:pPr>
        <w:rPr>
          <w:rFonts w:ascii="Arial" w:hAnsi="Arial" w:cs="Arial"/>
          <w:bCs/>
          <w:sz w:val="22"/>
          <w:szCs w:val="22"/>
        </w:rPr>
      </w:pPr>
    </w:p>
    <w:p w14:paraId="49D102E5" w14:textId="77777777" w:rsidR="009C7D06" w:rsidRPr="0068278C" w:rsidRDefault="00ED5CBA" w:rsidP="009C7D06">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w:t>
      </w:r>
      <w:r w:rsidR="009C7D06">
        <w:rPr>
          <w:rFonts w:ascii="Arial" w:hAnsi="Arial" w:cs="Arial"/>
          <w:b/>
          <w:sz w:val="22"/>
          <w:szCs w:val="22"/>
          <w:highlight w:val="yellow"/>
        </w:rPr>
        <w:t xml:space="preserve">Complete for the </w:t>
      </w:r>
      <w:r w:rsidRPr="00ED5CBA">
        <w:rPr>
          <w:rFonts w:ascii="Arial" w:hAnsi="Arial" w:cs="Arial"/>
          <w:b/>
          <w:sz w:val="22"/>
          <w:szCs w:val="22"/>
          <w:highlight w:val="yellow"/>
        </w:rPr>
        <w:t xml:space="preserve">Quarter 1 </w:t>
      </w:r>
      <w:r w:rsidR="009C7D06">
        <w:rPr>
          <w:rFonts w:ascii="Arial" w:hAnsi="Arial" w:cs="Arial"/>
          <w:b/>
          <w:sz w:val="22"/>
          <w:szCs w:val="22"/>
          <w:highlight w:val="yellow"/>
        </w:rPr>
        <w:t xml:space="preserve">Report </w:t>
      </w:r>
      <w:r w:rsidRPr="00ED5CBA">
        <w:rPr>
          <w:rFonts w:ascii="Arial" w:hAnsi="Arial" w:cs="Arial"/>
          <w:b/>
          <w:sz w:val="22"/>
          <w:szCs w:val="22"/>
          <w:highlight w:val="yellow"/>
        </w:rPr>
        <w:t>Only)</w:t>
      </w:r>
    </w:p>
    <w:p w14:paraId="1B5FF93A" w14:textId="77777777" w:rsidR="0068278C" w:rsidRPr="0068278C" w:rsidRDefault="0068278C" w:rsidP="0068278C">
      <w:pPr>
        <w:ind w:left="360"/>
        <w:rPr>
          <w:rFonts w:ascii="Arial" w:hAnsi="Arial" w:cs="Arial"/>
          <w:color w:val="000000"/>
          <w:sz w:val="22"/>
          <w:szCs w:val="22"/>
        </w:rPr>
      </w:pPr>
      <w:r w:rsidRPr="0068278C">
        <w:rPr>
          <w:rFonts w:ascii="Arial" w:hAnsi="Arial" w:cs="Arial"/>
          <w:color w:val="000000"/>
          <w:sz w:val="22"/>
          <w:szCs w:val="22"/>
        </w:rPr>
        <w:t>Describe your program’s plan and strategies to ensure timely and accurate contract-required I-Trac data entry. Describe how you ensure monthly services are entered in I-Trac. For Career Boost providers, how does your</w:t>
      </w:r>
      <w:r w:rsidRPr="0068278C">
        <w:rPr>
          <w:rFonts w:ascii="Arial" w:hAnsi="Arial" w:cs="Arial"/>
          <w:sz w:val="22"/>
          <w:szCs w:val="22"/>
        </w:rPr>
        <w:t xml:space="preserve"> </w:t>
      </w:r>
      <w:r w:rsidRPr="0068278C">
        <w:rPr>
          <w:rFonts w:ascii="Arial" w:hAnsi="Arial" w:cs="Arial"/>
          <w:color w:val="000000"/>
          <w:sz w:val="22"/>
          <w:szCs w:val="22"/>
        </w:rPr>
        <w:t>sta</w:t>
      </w:r>
      <w:r w:rsidRPr="0068278C">
        <w:rPr>
          <w:rFonts w:ascii="Arial" w:hAnsi="Arial" w:cs="Arial"/>
          <w:color w:val="000000"/>
          <w:spacing w:val="-5"/>
          <w:sz w:val="22"/>
          <w:szCs w:val="22"/>
        </w:rPr>
        <w:t>f</w:t>
      </w:r>
      <w:r w:rsidRPr="0068278C">
        <w:rPr>
          <w:rFonts w:ascii="Arial" w:hAnsi="Arial" w:cs="Arial"/>
          <w:color w:val="000000"/>
          <w:spacing w:val="-1"/>
          <w:sz w:val="22"/>
          <w:szCs w:val="22"/>
        </w:rPr>
        <w:t>f verify that</w:t>
      </w:r>
      <w:r w:rsidRPr="0068278C">
        <w:rPr>
          <w:rFonts w:ascii="Arial" w:hAnsi="Arial" w:cs="Arial"/>
          <w:sz w:val="22"/>
          <w:szCs w:val="22"/>
        </w:rPr>
        <w:t xml:space="preserve"> </w:t>
      </w:r>
      <w:r w:rsidRPr="0068278C">
        <w:rPr>
          <w:rFonts w:ascii="Arial" w:hAnsi="Arial" w:cs="Arial"/>
          <w:color w:val="000000"/>
          <w:sz w:val="22"/>
          <w:szCs w:val="22"/>
        </w:rPr>
        <w:t>monthly data is</w:t>
      </w:r>
      <w:r w:rsidRPr="0068278C">
        <w:rPr>
          <w:rFonts w:ascii="Arial" w:hAnsi="Arial" w:cs="Arial"/>
          <w:sz w:val="22"/>
          <w:szCs w:val="22"/>
        </w:rPr>
        <w:t xml:space="preserve"> </w:t>
      </w:r>
      <w:r w:rsidRPr="0068278C">
        <w:rPr>
          <w:rFonts w:ascii="Arial" w:hAnsi="Arial" w:cs="Arial"/>
          <w:color w:val="000000"/>
          <w:sz w:val="22"/>
          <w:szCs w:val="22"/>
        </w:rPr>
        <w:t>accurate and</w:t>
      </w:r>
      <w:r w:rsidRPr="0068278C">
        <w:rPr>
          <w:rFonts w:ascii="Arial" w:hAnsi="Arial" w:cs="Arial"/>
          <w:sz w:val="22"/>
          <w:szCs w:val="22"/>
        </w:rPr>
        <w:t xml:space="preserve"> </w:t>
      </w:r>
      <w:r w:rsidRPr="0068278C">
        <w:rPr>
          <w:rFonts w:ascii="Arial" w:hAnsi="Arial" w:cs="Arial"/>
          <w:color w:val="000000"/>
          <w:sz w:val="22"/>
          <w:szCs w:val="22"/>
        </w:rPr>
        <w:t>aligned between</w:t>
      </w:r>
      <w:r w:rsidRPr="0068278C">
        <w:rPr>
          <w:rFonts w:ascii="Arial" w:hAnsi="Arial" w:cs="Arial"/>
          <w:sz w:val="22"/>
          <w:szCs w:val="22"/>
        </w:rPr>
        <w:t xml:space="preserve"> </w:t>
      </w:r>
      <w:r w:rsidRPr="0068278C">
        <w:rPr>
          <w:rFonts w:ascii="Arial" w:hAnsi="Arial" w:cs="Arial"/>
          <w:color w:val="000000"/>
          <w:sz w:val="22"/>
          <w:szCs w:val="22"/>
        </w:rPr>
        <w:t>I-</w:t>
      </w:r>
      <w:r w:rsidRPr="0068278C">
        <w:rPr>
          <w:rFonts w:ascii="Arial" w:hAnsi="Arial" w:cs="Arial"/>
          <w:color w:val="000000"/>
          <w:spacing w:val="-9"/>
          <w:sz w:val="22"/>
          <w:szCs w:val="22"/>
        </w:rPr>
        <w:t>T</w:t>
      </w:r>
      <w:r w:rsidRPr="0068278C">
        <w:rPr>
          <w:rFonts w:ascii="Arial" w:hAnsi="Arial" w:cs="Arial"/>
          <w:color w:val="000000"/>
          <w:sz w:val="22"/>
          <w:szCs w:val="22"/>
        </w:rPr>
        <w:t xml:space="preserve">rac-Career Boost and </w:t>
      </w:r>
      <w:proofErr w:type="spellStart"/>
      <w:r w:rsidRPr="0068278C">
        <w:rPr>
          <w:rFonts w:ascii="Arial" w:hAnsi="Arial" w:cs="Arial"/>
          <w:color w:val="000000"/>
          <w:sz w:val="22"/>
          <w:szCs w:val="22"/>
        </w:rPr>
        <w:t>iMatchSkills</w:t>
      </w:r>
      <w:proofErr w:type="spellEnd"/>
      <w:r w:rsidRPr="0068278C">
        <w:rPr>
          <w:rFonts w:ascii="Arial" w:hAnsi="Arial" w:cs="Arial"/>
          <w:color w:val="000000"/>
          <w:sz w:val="22"/>
          <w:szCs w:val="22"/>
        </w:rPr>
        <w:t>?</w:t>
      </w:r>
    </w:p>
    <w:p w14:paraId="4BE8E562" w14:textId="77777777" w:rsidR="0068278C" w:rsidRDefault="0068278C" w:rsidP="0068278C">
      <w:pPr>
        <w:pStyle w:val="ListParagraph"/>
        <w:rPr>
          <w:rFonts w:ascii="Arial" w:hAnsi="Arial" w:cs="Arial"/>
          <w:color w:val="000000"/>
          <w:sz w:val="22"/>
          <w:szCs w:val="22"/>
        </w:rPr>
      </w:pPr>
    </w:p>
    <w:p w14:paraId="40B4CD19" w14:textId="77777777" w:rsidR="0068278C" w:rsidRPr="00E44769" w:rsidRDefault="0068278C" w:rsidP="0068278C">
      <w:pPr>
        <w:pStyle w:val="ListParagraph"/>
        <w:rPr>
          <w:rFonts w:ascii="Arial" w:hAnsi="Arial" w:cs="Arial"/>
          <w:color w:val="000000"/>
          <w:sz w:val="22"/>
          <w:szCs w:val="22"/>
        </w:rPr>
      </w:pPr>
      <w:r>
        <w:rPr>
          <w:rFonts w:ascii="Arial" w:hAnsi="Arial" w:cs="Arial"/>
          <w:color w:val="000000"/>
          <w:sz w:val="22"/>
          <w:szCs w:val="22"/>
        </w:rPr>
        <w:fldChar w:fldCharType="begin">
          <w:ffData>
            <w:name w:val="Text23"/>
            <w:enabled/>
            <w:calcOnExit w:val="0"/>
            <w:textInput/>
          </w:ffData>
        </w:fldChar>
      </w:r>
      <w:bookmarkStart w:id="22" w:name="Text2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2"/>
    </w:p>
    <w:p w14:paraId="78A75B58" w14:textId="77777777" w:rsidR="0068278C" w:rsidRPr="0068278C" w:rsidRDefault="0068278C" w:rsidP="0068278C">
      <w:pPr>
        <w:rPr>
          <w:rFonts w:ascii="Arial" w:hAnsi="Arial" w:cs="Arial"/>
          <w:b/>
          <w:smallCaps/>
          <w:color w:val="000000"/>
        </w:rPr>
      </w:pPr>
    </w:p>
    <w:p w14:paraId="176022C6" w14:textId="77EB70C8" w:rsidR="00010B82" w:rsidRPr="0068278C" w:rsidRDefault="00010B82" w:rsidP="009C7D06">
      <w:pPr>
        <w:pStyle w:val="ListParagraph"/>
        <w:numPr>
          <w:ilvl w:val="0"/>
          <w:numId w:val="23"/>
        </w:numPr>
        <w:ind w:left="360"/>
        <w:rPr>
          <w:rFonts w:ascii="Arial" w:hAnsi="Arial" w:cs="Arial"/>
          <w:b/>
          <w:smallCaps/>
          <w:color w:val="000000"/>
        </w:rPr>
      </w:pPr>
      <w:r>
        <w:rPr>
          <w:rFonts w:ascii="Arial" w:hAnsi="Arial" w:cs="Arial"/>
          <w:b/>
          <w:sz w:val="22"/>
          <w:szCs w:val="22"/>
        </w:rPr>
        <w:t>Program Outreach Materials</w:t>
      </w:r>
    </w:p>
    <w:p w14:paraId="3D6378E1" w14:textId="215458E0" w:rsidR="00827A3E" w:rsidRDefault="002F504D" w:rsidP="00827A3E">
      <w:pPr>
        <w:pStyle w:val="ListParagraph"/>
        <w:ind w:left="360"/>
        <w:rPr>
          <w:rFonts w:ascii="Arial" w:hAnsi="Arial" w:cs="Arial"/>
          <w:bCs/>
          <w:sz w:val="22"/>
          <w:szCs w:val="22"/>
        </w:rPr>
      </w:pPr>
      <w:r>
        <w:rPr>
          <w:rFonts w:ascii="Arial" w:hAnsi="Arial" w:cs="Arial"/>
          <w:bCs/>
          <w:sz w:val="22"/>
          <w:szCs w:val="22"/>
        </w:rPr>
        <w:t>Please submit samples of any CCTP outreach</w:t>
      </w:r>
      <w:r w:rsidR="005D4A94">
        <w:rPr>
          <w:rFonts w:ascii="Arial" w:hAnsi="Arial" w:cs="Arial"/>
          <w:bCs/>
          <w:sz w:val="22"/>
          <w:szCs w:val="22"/>
        </w:rPr>
        <w:t xml:space="preserve"> or program informational</w:t>
      </w:r>
      <w:r>
        <w:rPr>
          <w:rFonts w:ascii="Arial" w:hAnsi="Arial" w:cs="Arial"/>
          <w:bCs/>
          <w:sz w:val="22"/>
          <w:szCs w:val="22"/>
        </w:rPr>
        <w:t xml:space="preserve"> materials</w:t>
      </w:r>
      <w:r w:rsidR="003336B6">
        <w:rPr>
          <w:rFonts w:ascii="Arial" w:hAnsi="Arial" w:cs="Arial"/>
          <w:bCs/>
          <w:sz w:val="22"/>
          <w:szCs w:val="22"/>
        </w:rPr>
        <w:t xml:space="preserve"> </w:t>
      </w:r>
      <w:r w:rsidR="009B7604">
        <w:rPr>
          <w:rFonts w:ascii="Arial" w:hAnsi="Arial" w:cs="Arial"/>
          <w:bCs/>
          <w:sz w:val="22"/>
          <w:szCs w:val="22"/>
        </w:rPr>
        <w:t>currently in use</w:t>
      </w:r>
      <w:r w:rsidR="004D5CCD">
        <w:rPr>
          <w:rFonts w:ascii="Arial" w:hAnsi="Arial" w:cs="Arial"/>
          <w:bCs/>
          <w:sz w:val="22"/>
          <w:szCs w:val="22"/>
        </w:rPr>
        <w:t xml:space="preserve"> (</w:t>
      </w:r>
      <w:r w:rsidR="005D4A94">
        <w:rPr>
          <w:rFonts w:ascii="Arial" w:hAnsi="Arial" w:cs="Arial"/>
          <w:bCs/>
          <w:sz w:val="22"/>
          <w:szCs w:val="22"/>
        </w:rPr>
        <w:t>flyers, webpages</w:t>
      </w:r>
      <w:r w:rsidR="004D5CCD">
        <w:rPr>
          <w:rFonts w:ascii="Arial" w:hAnsi="Arial" w:cs="Arial"/>
          <w:bCs/>
          <w:sz w:val="22"/>
          <w:szCs w:val="22"/>
        </w:rPr>
        <w:t>, etc.)</w:t>
      </w:r>
      <w:r w:rsidR="009B7604">
        <w:rPr>
          <w:rFonts w:ascii="Arial" w:hAnsi="Arial" w:cs="Arial"/>
          <w:bCs/>
          <w:sz w:val="22"/>
          <w:szCs w:val="22"/>
        </w:rPr>
        <w:t xml:space="preserve">. </w:t>
      </w:r>
      <w:proofErr w:type="spellStart"/>
      <w:r w:rsidR="009B7604">
        <w:rPr>
          <w:rFonts w:ascii="Arial" w:hAnsi="Arial" w:cs="Arial"/>
          <w:bCs/>
          <w:sz w:val="22"/>
          <w:szCs w:val="22"/>
        </w:rPr>
        <w:t>Worksystems</w:t>
      </w:r>
      <w:proofErr w:type="spellEnd"/>
      <w:r w:rsidR="009B7604">
        <w:rPr>
          <w:rFonts w:ascii="Arial" w:hAnsi="Arial" w:cs="Arial"/>
          <w:bCs/>
          <w:sz w:val="22"/>
          <w:szCs w:val="22"/>
        </w:rPr>
        <w:t xml:space="preserve"> will be checking for </w:t>
      </w:r>
      <w:r w:rsidR="00266DEA">
        <w:rPr>
          <w:rFonts w:ascii="Arial" w:hAnsi="Arial" w:cs="Arial"/>
          <w:bCs/>
          <w:sz w:val="22"/>
          <w:szCs w:val="22"/>
        </w:rPr>
        <w:t xml:space="preserve">inclusion of the required funding statements and </w:t>
      </w:r>
      <w:r w:rsidR="0067189A">
        <w:rPr>
          <w:rFonts w:ascii="Arial" w:hAnsi="Arial" w:cs="Arial"/>
          <w:bCs/>
          <w:sz w:val="22"/>
          <w:szCs w:val="22"/>
        </w:rPr>
        <w:t xml:space="preserve">branding (i.e. </w:t>
      </w:r>
      <w:proofErr w:type="spellStart"/>
      <w:r w:rsidR="0067189A">
        <w:rPr>
          <w:rFonts w:ascii="Arial" w:hAnsi="Arial" w:cs="Arial"/>
          <w:bCs/>
          <w:sz w:val="22"/>
          <w:szCs w:val="22"/>
        </w:rPr>
        <w:t>Worksystems</w:t>
      </w:r>
      <w:proofErr w:type="spellEnd"/>
      <w:r w:rsidR="0067189A">
        <w:rPr>
          <w:rFonts w:ascii="Arial" w:hAnsi="Arial" w:cs="Arial"/>
          <w:bCs/>
          <w:sz w:val="22"/>
          <w:szCs w:val="22"/>
        </w:rPr>
        <w:t>’ logo).</w:t>
      </w:r>
      <w:r w:rsidR="00C349C1">
        <w:rPr>
          <w:rFonts w:ascii="Arial" w:hAnsi="Arial" w:cs="Arial"/>
          <w:bCs/>
          <w:sz w:val="22"/>
          <w:szCs w:val="22"/>
        </w:rPr>
        <w:t xml:space="preserve"> </w:t>
      </w:r>
      <w:r w:rsidR="00C349C1" w:rsidRPr="0073205B">
        <w:rPr>
          <w:rFonts w:ascii="Arial" w:hAnsi="Arial" w:cs="Arial"/>
          <w:bCs/>
          <w:i/>
          <w:iCs/>
          <w:sz w:val="22"/>
          <w:szCs w:val="22"/>
          <w:highlight w:val="yellow"/>
          <w:u w:val="single"/>
        </w:rPr>
        <w:t xml:space="preserve">Outreach materials need only be submitted with the </w:t>
      </w:r>
      <w:r w:rsidR="00DC3FD8" w:rsidRPr="0073205B">
        <w:rPr>
          <w:rFonts w:ascii="Arial" w:hAnsi="Arial" w:cs="Arial"/>
          <w:bCs/>
          <w:i/>
          <w:iCs/>
          <w:sz w:val="22"/>
          <w:szCs w:val="22"/>
          <w:highlight w:val="yellow"/>
          <w:u w:val="single"/>
        </w:rPr>
        <w:t>Quarter 1 Report</w:t>
      </w:r>
      <w:r w:rsidR="00DC3FD8">
        <w:rPr>
          <w:rFonts w:ascii="Arial" w:hAnsi="Arial" w:cs="Arial"/>
          <w:bCs/>
          <w:sz w:val="22"/>
          <w:szCs w:val="22"/>
        </w:rPr>
        <w:t>, unless new or updated materials</w:t>
      </w:r>
      <w:r w:rsidR="00FE53B6">
        <w:rPr>
          <w:rFonts w:ascii="Arial" w:hAnsi="Arial" w:cs="Arial"/>
          <w:bCs/>
          <w:sz w:val="22"/>
          <w:szCs w:val="22"/>
        </w:rPr>
        <w:t xml:space="preserve"> are created during the remainder of the year.</w:t>
      </w:r>
    </w:p>
    <w:p w14:paraId="46631885" w14:textId="77777777" w:rsidR="00827A3E" w:rsidRDefault="00827A3E" w:rsidP="00827A3E">
      <w:pPr>
        <w:pStyle w:val="ListParagraph"/>
        <w:ind w:left="360"/>
        <w:rPr>
          <w:rFonts w:ascii="Arial" w:hAnsi="Arial" w:cs="Arial"/>
          <w:bCs/>
          <w:sz w:val="22"/>
          <w:szCs w:val="22"/>
        </w:rPr>
      </w:pPr>
    </w:p>
    <w:p w14:paraId="556AB58D" w14:textId="0E5E323B" w:rsidR="0002415A" w:rsidRDefault="0002415A" w:rsidP="00827A3E">
      <w:pPr>
        <w:pStyle w:val="ListParagraph"/>
        <w:ind w:left="360"/>
        <w:rPr>
          <w:rFonts w:ascii="Arial" w:hAnsi="Arial" w:cs="Arial"/>
          <w:bCs/>
          <w:sz w:val="22"/>
          <w:szCs w:val="22"/>
        </w:rPr>
      </w:pPr>
      <w:r>
        <w:rPr>
          <w:rFonts w:ascii="Arial" w:hAnsi="Arial" w:cs="Arial"/>
          <w:bCs/>
          <w:sz w:val="22"/>
          <w:szCs w:val="22"/>
        </w:rPr>
        <w:t xml:space="preserve">If your program has a webpage, </w:t>
      </w:r>
      <w:r w:rsidR="00CC3868">
        <w:rPr>
          <w:rFonts w:ascii="Arial" w:hAnsi="Arial" w:cs="Arial"/>
          <w:bCs/>
          <w:sz w:val="22"/>
          <w:szCs w:val="22"/>
        </w:rPr>
        <w:t xml:space="preserve">please enter the link here: </w:t>
      </w:r>
      <w:r w:rsidR="00CC3868">
        <w:rPr>
          <w:rFonts w:ascii="Arial" w:hAnsi="Arial" w:cs="Arial"/>
          <w:bCs/>
          <w:sz w:val="22"/>
          <w:szCs w:val="22"/>
        </w:rPr>
        <w:fldChar w:fldCharType="begin">
          <w:ffData>
            <w:name w:val="Text53"/>
            <w:enabled/>
            <w:calcOnExit w:val="0"/>
            <w:textInput/>
          </w:ffData>
        </w:fldChar>
      </w:r>
      <w:bookmarkStart w:id="23" w:name="Text53"/>
      <w:r w:rsidR="00CC3868">
        <w:rPr>
          <w:rFonts w:ascii="Arial" w:hAnsi="Arial" w:cs="Arial"/>
          <w:bCs/>
          <w:sz w:val="22"/>
          <w:szCs w:val="22"/>
        </w:rPr>
        <w:instrText xml:space="preserve"> FORMTEXT </w:instrText>
      </w:r>
      <w:r w:rsidR="00CC3868">
        <w:rPr>
          <w:rFonts w:ascii="Arial" w:hAnsi="Arial" w:cs="Arial"/>
          <w:bCs/>
          <w:sz w:val="22"/>
          <w:szCs w:val="22"/>
        </w:rPr>
      </w:r>
      <w:r w:rsidR="00CC3868">
        <w:rPr>
          <w:rFonts w:ascii="Arial" w:hAnsi="Arial" w:cs="Arial"/>
          <w:bCs/>
          <w:sz w:val="22"/>
          <w:szCs w:val="22"/>
        </w:rPr>
        <w:fldChar w:fldCharType="separate"/>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sz w:val="22"/>
          <w:szCs w:val="22"/>
        </w:rPr>
        <w:fldChar w:fldCharType="end"/>
      </w:r>
      <w:bookmarkEnd w:id="23"/>
    </w:p>
    <w:p w14:paraId="108A1861" w14:textId="77777777" w:rsidR="0002415A" w:rsidRDefault="0002415A" w:rsidP="00827A3E">
      <w:pPr>
        <w:pStyle w:val="ListParagraph"/>
        <w:ind w:left="360"/>
        <w:rPr>
          <w:rFonts w:ascii="Arial" w:hAnsi="Arial" w:cs="Arial"/>
          <w:bCs/>
          <w:sz w:val="22"/>
          <w:szCs w:val="22"/>
        </w:rPr>
      </w:pPr>
    </w:p>
    <w:tbl>
      <w:tblPr>
        <w:tblStyle w:val="TableGrid"/>
        <w:tblW w:w="0" w:type="auto"/>
        <w:tblInd w:w="360" w:type="dxa"/>
        <w:tblLook w:val="04A0" w:firstRow="1" w:lastRow="0" w:firstColumn="1" w:lastColumn="0" w:noHBand="0" w:noVBand="1"/>
      </w:tblPr>
      <w:tblGrid>
        <w:gridCol w:w="1255"/>
        <w:gridCol w:w="3870"/>
      </w:tblGrid>
      <w:tr w:rsidR="002E0AD6" w:rsidRPr="001604A8" w14:paraId="02ABAFE6" w14:textId="77777777" w:rsidTr="001604A8">
        <w:tc>
          <w:tcPr>
            <w:tcW w:w="1255" w:type="dxa"/>
            <w:shd w:val="clear" w:color="auto" w:fill="E3FDC1" w:themeFill="accent1" w:themeFillTint="33"/>
          </w:tcPr>
          <w:p w14:paraId="2A95BA13" w14:textId="7CF35086" w:rsidR="002E0AD6" w:rsidRPr="001604A8" w:rsidRDefault="002E0AD6" w:rsidP="001604A8">
            <w:pPr>
              <w:pStyle w:val="ListParagraph"/>
              <w:ind w:left="0"/>
              <w:jc w:val="center"/>
              <w:rPr>
                <w:rFonts w:ascii="Arial" w:hAnsi="Arial" w:cs="Arial"/>
                <w:b/>
                <w:sz w:val="22"/>
                <w:szCs w:val="22"/>
              </w:rPr>
            </w:pPr>
            <w:r w:rsidRPr="001604A8">
              <w:rPr>
                <w:rFonts w:ascii="Arial" w:hAnsi="Arial" w:cs="Arial"/>
                <w:b/>
                <w:sz w:val="22"/>
                <w:szCs w:val="22"/>
              </w:rPr>
              <w:t>Quarter</w:t>
            </w:r>
          </w:p>
        </w:tc>
        <w:tc>
          <w:tcPr>
            <w:tcW w:w="3870" w:type="dxa"/>
            <w:shd w:val="clear" w:color="auto" w:fill="E3FDC1" w:themeFill="accent1" w:themeFillTint="33"/>
          </w:tcPr>
          <w:p w14:paraId="4D103AC7" w14:textId="664B75DF" w:rsidR="002E0AD6" w:rsidRPr="001604A8" w:rsidRDefault="002E0AD6" w:rsidP="00827A3E">
            <w:pPr>
              <w:pStyle w:val="ListParagraph"/>
              <w:ind w:left="0"/>
              <w:rPr>
                <w:rFonts w:ascii="Arial" w:hAnsi="Arial" w:cs="Arial"/>
                <w:b/>
                <w:sz w:val="22"/>
                <w:szCs w:val="22"/>
              </w:rPr>
            </w:pPr>
            <w:r w:rsidRPr="001604A8">
              <w:rPr>
                <w:rFonts w:ascii="Arial" w:hAnsi="Arial" w:cs="Arial"/>
                <w:b/>
                <w:sz w:val="22"/>
                <w:szCs w:val="22"/>
              </w:rPr>
              <w:t>Sample Materials Submitted</w:t>
            </w:r>
          </w:p>
        </w:tc>
      </w:tr>
      <w:tr w:rsidR="00D71FE1" w14:paraId="02F4776C" w14:textId="77777777" w:rsidTr="001604A8">
        <w:trPr>
          <w:trHeight w:val="288"/>
        </w:trPr>
        <w:tc>
          <w:tcPr>
            <w:tcW w:w="1255" w:type="dxa"/>
            <w:vAlign w:val="center"/>
          </w:tcPr>
          <w:p w14:paraId="62B30617" w14:textId="77961444"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1</w:t>
            </w:r>
          </w:p>
        </w:tc>
        <w:sdt>
          <w:sdtPr>
            <w:rPr>
              <w:rFonts w:ascii="Arial" w:hAnsi="Arial" w:cs="Arial"/>
              <w:bCs/>
              <w:sz w:val="22"/>
              <w:szCs w:val="22"/>
            </w:rPr>
            <w:id w:val="1007864764"/>
            <w:placeholder>
              <w:docPart w:val="AFFBE6F3F2F7471DA8CF0CC46095B2D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08FD92C6" w14:textId="5A4637CF"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0E56BA34" w14:textId="77777777" w:rsidTr="001604A8">
        <w:trPr>
          <w:trHeight w:val="288"/>
        </w:trPr>
        <w:tc>
          <w:tcPr>
            <w:tcW w:w="1255" w:type="dxa"/>
            <w:vAlign w:val="center"/>
          </w:tcPr>
          <w:p w14:paraId="5C39DEC6" w14:textId="3032256C"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2</w:t>
            </w:r>
          </w:p>
        </w:tc>
        <w:sdt>
          <w:sdtPr>
            <w:rPr>
              <w:rFonts w:ascii="Arial" w:hAnsi="Arial" w:cs="Arial"/>
              <w:bCs/>
              <w:sz w:val="22"/>
              <w:szCs w:val="22"/>
            </w:rPr>
            <w:id w:val="694736554"/>
            <w:placeholder>
              <w:docPart w:val="275A70A945B74D88BF10C8B046661F3A"/>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3324301E" w14:textId="4F0A9D60"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35DD94BD" w14:textId="77777777" w:rsidTr="001604A8">
        <w:trPr>
          <w:trHeight w:val="288"/>
        </w:trPr>
        <w:tc>
          <w:tcPr>
            <w:tcW w:w="1255" w:type="dxa"/>
            <w:vAlign w:val="center"/>
          </w:tcPr>
          <w:p w14:paraId="682F0669" w14:textId="109FECE8"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3</w:t>
            </w:r>
          </w:p>
        </w:tc>
        <w:sdt>
          <w:sdtPr>
            <w:rPr>
              <w:rFonts w:ascii="Arial" w:hAnsi="Arial" w:cs="Arial"/>
              <w:bCs/>
              <w:sz w:val="22"/>
              <w:szCs w:val="22"/>
            </w:rPr>
            <w:id w:val="-2080203217"/>
            <w:placeholder>
              <w:docPart w:val="588A458D2ABC4ECE906762462301B83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6F15E420" w14:textId="624A6001"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19DF1000" w14:textId="77777777" w:rsidTr="001604A8">
        <w:trPr>
          <w:trHeight w:val="288"/>
        </w:trPr>
        <w:tc>
          <w:tcPr>
            <w:tcW w:w="1255" w:type="dxa"/>
            <w:vAlign w:val="center"/>
          </w:tcPr>
          <w:p w14:paraId="3861E45E" w14:textId="1D757D56"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4</w:t>
            </w:r>
          </w:p>
        </w:tc>
        <w:sdt>
          <w:sdtPr>
            <w:rPr>
              <w:rFonts w:ascii="Arial" w:hAnsi="Arial" w:cs="Arial"/>
              <w:bCs/>
              <w:sz w:val="22"/>
              <w:szCs w:val="22"/>
            </w:rPr>
            <w:id w:val="1145856609"/>
            <w:placeholder>
              <w:docPart w:val="B7BDCA6253B943FB8249F5951D331AF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1E82C57D" w14:textId="36940BE9"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bl>
    <w:p w14:paraId="26C160C2" w14:textId="76702D70" w:rsidR="00827A3E" w:rsidRPr="00827A3E" w:rsidRDefault="00827A3E" w:rsidP="00827A3E">
      <w:pPr>
        <w:pStyle w:val="ListParagraph"/>
        <w:ind w:left="360"/>
        <w:rPr>
          <w:rFonts w:ascii="Arial" w:hAnsi="Arial" w:cs="Arial"/>
          <w:bCs/>
          <w:sz w:val="22"/>
          <w:szCs w:val="22"/>
        </w:rPr>
      </w:pPr>
    </w:p>
    <w:sectPr w:rsidR="00827A3E" w:rsidRPr="00827A3E" w:rsidSect="00F80E03">
      <w:headerReference w:type="default" r:id="rId12"/>
      <w:footerReference w:type="default" r:id="rId13"/>
      <w:headerReference w:type="first" r:id="rId14"/>
      <w:footerReference w:type="first" r:id="rId15"/>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F0E92" w14:textId="77777777" w:rsidR="000B143E" w:rsidRDefault="000B143E">
      <w:r>
        <w:separator/>
      </w:r>
    </w:p>
  </w:endnote>
  <w:endnote w:type="continuationSeparator" w:id="0">
    <w:p w14:paraId="32003EC5" w14:textId="77777777" w:rsidR="000B143E" w:rsidRDefault="000B143E">
      <w:r>
        <w:continuationSeparator/>
      </w:r>
    </w:p>
  </w:endnote>
  <w:endnote w:type="continuationNotice" w:id="1">
    <w:p w14:paraId="74C2A1C3" w14:textId="77777777" w:rsidR="000B143E" w:rsidRDefault="000B1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29C"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9F59" w14:textId="77777777" w:rsidR="00DC11D1" w:rsidRDefault="00DC11D1" w:rsidP="00E54F57">
    <w:pPr>
      <w:pStyle w:val="Footer"/>
    </w:pPr>
    <w:r>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BAA94" w14:textId="77777777" w:rsidR="000B143E" w:rsidRDefault="000B143E">
      <w:r>
        <w:separator/>
      </w:r>
    </w:p>
  </w:footnote>
  <w:footnote w:type="continuationSeparator" w:id="0">
    <w:p w14:paraId="6FE9D2CA" w14:textId="77777777" w:rsidR="000B143E" w:rsidRDefault="000B143E">
      <w:r>
        <w:continuationSeparator/>
      </w:r>
    </w:p>
  </w:footnote>
  <w:footnote w:type="continuationNotice" w:id="1">
    <w:p w14:paraId="0FCDE0DE" w14:textId="77777777" w:rsidR="000B143E" w:rsidRDefault="000B14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1C43"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573B" w14:textId="77777777" w:rsidR="00DC11D1" w:rsidRDefault="000E3611">
    <w:pPr>
      <w:pStyle w:val="Header"/>
    </w:pPr>
    <w:r>
      <w:rPr>
        <w:noProof/>
      </w:rPr>
      <w:drawing>
        <wp:inline distT="0" distB="0" distL="0" distR="0" wp14:anchorId="147FDCC6" wp14:editId="0845639C">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CD2623"/>
    <w:multiLevelType w:val="hybridMultilevel"/>
    <w:tmpl w:val="3CF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15:restartNumberingAfterBreak="0">
    <w:nsid w:val="2CCB2633"/>
    <w:multiLevelType w:val="hybridMultilevel"/>
    <w:tmpl w:val="5308B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9464722"/>
    <w:multiLevelType w:val="hybridMultilevel"/>
    <w:tmpl w:val="C424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3"/>
  </w:num>
  <w:num w:numId="6" w16cid:durableId="1390029643">
    <w:abstractNumId w:val="15"/>
  </w:num>
  <w:num w:numId="7" w16cid:durableId="272135125">
    <w:abstractNumId w:val="10"/>
  </w:num>
  <w:num w:numId="8" w16cid:durableId="1941453353">
    <w:abstractNumId w:val="25"/>
  </w:num>
  <w:num w:numId="9" w16cid:durableId="1964263606">
    <w:abstractNumId w:val="16"/>
  </w:num>
  <w:num w:numId="10" w16cid:durableId="777140372">
    <w:abstractNumId w:val="2"/>
  </w:num>
  <w:num w:numId="11" w16cid:durableId="1086850424">
    <w:abstractNumId w:val="11"/>
  </w:num>
  <w:num w:numId="12" w16cid:durableId="109013489">
    <w:abstractNumId w:val="19"/>
  </w:num>
  <w:num w:numId="13" w16cid:durableId="444888621">
    <w:abstractNumId w:val="22"/>
  </w:num>
  <w:num w:numId="14" w16cid:durableId="2022975952">
    <w:abstractNumId w:val="20"/>
  </w:num>
  <w:num w:numId="15" w16cid:durableId="1340618531">
    <w:abstractNumId w:val="14"/>
  </w:num>
  <w:num w:numId="16" w16cid:durableId="1121651337">
    <w:abstractNumId w:val="6"/>
  </w:num>
  <w:num w:numId="17" w16cid:durableId="509150020">
    <w:abstractNumId w:val="23"/>
  </w:num>
  <w:num w:numId="18" w16cid:durableId="1253513865">
    <w:abstractNumId w:val="12"/>
  </w:num>
  <w:num w:numId="19" w16cid:durableId="591819236">
    <w:abstractNumId w:val="1"/>
  </w:num>
  <w:num w:numId="20" w16cid:durableId="1801537347">
    <w:abstractNumId w:val="3"/>
  </w:num>
  <w:num w:numId="21" w16cid:durableId="1055541252">
    <w:abstractNumId w:val="5"/>
  </w:num>
  <w:num w:numId="22" w16cid:durableId="188226443">
    <w:abstractNumId w:val="18"/>
  </w:num>
  <w:num w:numId="23" w16cid:durableId="362832438">
    <w:abstractNumId w:val="21"/>
  </w:num>
  <w:num w:numId="24" w16cid:durableId="65568040">
    <w:abstractNumId w:val="17"/>
  </w:num>
  <w:num w:numId="25" w16cid:durableId="1751929491">
    <w:abstractNumId w:val="9"/>
  </w:num>
  <w:num w:numId="26" w16cid:durableId="114369839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DC"/>
    <w:rsid w:val="00000240"/>
    <w:rsid w:val="00005CBE"/>
    <w:rsid w:val="000065F9"/>
    <w:rsid w:val="00007FA2"/>
    <w:rsid w:val="0001031B"/>
    <w:rsid w:val="00010393"/>
    <w:rsid w:val="00010728"/>
    <w:rsid w:val="00010B82"/>
    <w:rsid w:val="00023E0C"/>
    <w:rsid w:val="0002415A"/>
    <w:rsid w:val="000249E3"/>
    <w:rsid w:val="00025914"/>
    <w:rsid w:val="000303BC"/>
    <w:rsid w:val="00030B71"/>
    <w:rsid w:val="00033139"/>
    <w:rsid w:val="00033D03"/>
    <w:rsid w:val="0003699B"/>
    <w:rsid w:val="000419E1"/>
    <w:rsid w:val="000443FD"/>
    <w:rsid w:val="00053B3F"/>
    <w:rsid w:val="00062241"/>
    <w:rsid w:val="0006314A"/>
    <w:rsid w:val="00070A48"/>
    <w:rsid w:val="00072785"/>
    <w:rsid w:val="00075099"/>
    <w:rsid w:val="00080244"/>
    <w:rsid w:val="0008330D"/>
    <w:rsid w:val="00084E10"/>
    <w:rsid w:val="00085D9E"/>
    <w:rsid w:val="000863F7"/>
    <w:rsid w:val="000864E2"/>
    <w:rsid w:val="00086500"/>
    <w:rsid w:val="00087792"/>
    <w:rsid w:val="00096A3E"/>
    <w:rsid w:val="00096B8F"/>
    <w:rsid w:val="000A1BC5"/>
    <w:rsid w:val="000A1BE5"/>
    <w:rsid w:val="000A1D80"/>
    <w:rsid w:val="000A46F2"/>
    <w:rsid w:val="000A738A"/>
    <w:rsid w:val="000B0CA0"/>
    <w:rsid w:val="000B143E"/>
    <w:rsid w:val="000B18E5"/>
    <w:rsid w:val="000B224F"/>
    <w:rsid w:val="000B7129"/>
    <w:rsid w:val="000C1002"/>
    <w:rsid w:val="000C2EC1"/>
    <w:rsid w:val="000C2F7F"/>
    <w:rsid w:val="000C61A0"/>
    <w:rsid w:val="000D090E"/>
    <w:rsid w:val="000D3348"/>
    <w:rsid w:val="000D64BA"/>
    <w:rsid w:val="000D7114"/>
    <w:rsid w:val="000D771B"/>
    <w:rsid w:val="000E02BA"/>
    <w:rsid w:val="000E18CB"/>
    <w:rsid w:val="000E3611"/>
    <w:rsid w:val="000E3735"/>
    <w:rsid w:val="000E41C3"/>
    <w:rsid w:val="000F0EDD"/>
    <w:rsid w:val="000F1790"/>
    <w:rsid w:val="000F30AD"/>
    <w:rsid w:val="000F45C2"/>
    <w:rsid w:val="000F5CA8"/>
    <w:rsid w:val="000F7A62"/>
    <w:rsid w:val="00101DA9"/>
    <w:rsid w:val="0010655F"/>
    <w:rsid w:val="00106E66"/>
    <w:rsid w:val="00107FB2"/>
    <w:rsid w:val="00117D20"/>
    <w:rsid w:val="00123727"/>
    <w:rsid w:val="00124DF9"/>
    <w:rsid w:val="00124E35"/>
    <w:rsid w:val="001250BD"/>
    <w:rsid w:val="0012683D"/>
    <w:rsid w:val="001274B9"/>
    <w:rsid w:val="00131997"/>
    <w:rsid w:val="00135731"/>
    <w:rsid w:val="00135FD5"/>
    <w:rsid w:val="00137E85"/>
    <w:rsid w:val="00140166"/>
    <w:rsid w:val="001422A9"/>
    <w:rsid w:val="0014458A"/>
    <w:rsid w:val="00144756"/>
    <w:rsid w:val="00147201"/>
    <w:rsid w:val="00150449"/>
    <w:rsid w:val="00154F14"/>
    <w:rsid w:val="00155902"/>
    <w:rsid w:val="00156B9A"/>
    <w:rsid w:val="001604A8"/>
    <w:rsid w:val="00161253"/>
    <w:rsid w:val="00166B99"/>
    <w:rsid w:val="00167B59"/>
    <w:rsid w:val="00172B03"/>
    <w:rsid w:val="0017430C"/>
    <w:rsid w:val="001761F5"/>
    <w:rsid w:val="00180ED9"/>
    <w:rsid w:val="0018161F"/>
    <w:rsid w:val="0018226B"/>
    <w:rsid w:val="001823EC"/>
    <w:rsid w:val="00182D9C"/>
    <w:rsid w:val="001847DA"/>
    <w:rsid w:val="00186EF4"/>
    <w:rsid w:val="001879EC"/>
    <w:rsid w:val="001903D0"/>
    <w:rsid w:val="00192AD4"/>
    <w:rsid w:val="00192DCE"/>
    <w:rsid w:val="00196850"/>
    <w:rsid w:val="0019762D"/>
    <w:rsid w:val="001A0FC0"/>
    <w:rsid w:val="001A2EF1"/>
    <w:rsid w:val="001B092D"/>
    <w:rsid w:val="001B1EC2"/>
    <w:rsid w:val="001B4820"/>
    <w:rsid w:val="001C0924"/>
    <w:rsid w:val="001C2646"/>
    <w:rsid w:val="001C2CFA"/>
    <w:rsid w:val="001C3CBA"/>
    <w:rsid w:val="001C6324"/>
    <w:rsid w:val="001C68D5"/>
    <w:rsid w:val="001D1792"/>
    <w:rsid w:val="001D1BF1"/>
    <w:rsid w:val="001D3736"/>
    <w:rsid w:val="001E24E6"/>
    <w:rsid w:val="001E3B6D"/>
    <w:rsid w:val="001E40D1"/>
    <w:rsid w:val="001E4AC4"/>
    <w:rsid w:val="001E5883"/>
    <w:rsid w:val="001F1B7D"/>
    <w:rsid w:val="001F1E44"/>
    <w:rsid w:val="001F284C"/>
    <w:rsid w:val="001F2F2A"/>
    <w:rsid w:val="00202156"/>
    <w:rsid w:val="00206F22"/>
    <w:rsid w:val="00207144"/>
    <w:rsid w:val="00207707"/>
    <w:rsid w:val="0021207F"/>
    <w:rsid w:val="00213690"/>
    <w:rsid w:val="00214631"/>
    <w:rsid w:val="00214FD6"/>
    <w:rsid w:val="00217F6C"/>
    <w:rsid w:val="00221894"/>
    <w:rsid w:val="00227084"/>
    <w:rsid w:val="00227517"/>
    <w:rsid w:val="00230CC0"/>
    <w:rsid w:val="00232BAB"/>
    <w:rsid w:val="0023538D"/>
    <w:rsid w:val="00240A08"/>
    <w:rsid w:val="0024309F"/>
    <w:rsid w:val="002431E7"/>
    <w:rsid w:val="0024489C"/>
    <w:rsid w:val="00246843"/>
    <w:rsid w:val="002507D8"/>
    <w:rsid w:val="00252193"/>
    <w:rsid w:val="002521A7"/>
    <w:rsid w:val="00252F5F"/>
    <w:rsid w:val="002550E4"/>
    <w:rsid w:val="00255C29"/>
    <w:rsid w:val="002565BE"/>
    <w:rsid w:val="00257434"/>
    <w:rsid w:val="002608A1"/>
    <w:rsid w:val="00261B3C"/>
    <w:rsid w:val="00266DEA"/>
    <w:rsid w:val="00267BEC"/>
    <w:rsid w:val="00272636"/>
    <w:rsid w:val="0027294A"/>
    <w:rsid w:val="00273370"/>
    <w:rsid w:val="00276F84"/>
    <w:rsid w:val="0029073E"/>
    <w:rsid w:val="0029081A"/>
    <w:rsid w:val="00292287"/>
    <w:rsid w:val="002936AB"/>
    <w:rsid w:val="00294E50"/>
    <w:rsid w:val="00296113"/>
    <w:rsid w:val="002A0D2E"/>
    <w:rsid w:val="002A3AC8"/>
    <w:rsid w:val="002B5B2F"/>
    <w:rsid w:val="002B5DE2"/>
    <w:rsid w:val="002C1984"/>
    <w:rsid w:val="002C1C0D"/>
    <w:rsid w:val="002C21DE"/>
    <w:rsid w:val="002C373D"/>
    <w:rsid w:val="002C5B24"/>
    <w:rsid w:val="002C72D2"/>
    <w:rsid w:val="002D0B20"/>
    <w:rsid w:val="002D280B"/>
    <w:rsid w:val="002D690E"/>
    <w:rsid w:val="002E0AD6"/>
    <w:rsid w:val="002E2C7D"/>
    <w:rsid w:val="002E4A38"/>
    <w:rsid w:val="002E71B7"/>
    <w:rsid w:val="002F06D3"/>
    <w:rsid w:val="002F504D"/>
    <w:rsid w:val="002F6D63"/>
    <w:rsid w:val="00303AA1"/>
    <w:rsid w:val="00303D55"/>
    <w:rsid w:val="00304B7C"/>
    <w:rsid w:val="00306559"/>
    <w:rsid w:val="00307EF9"/>
    <w:rsid w:val="00311571"/>
    <w:rsid w:val="0031182F"/>
    <w:rsid w:val="003127CE"/>
    <w:rsid w:val="00312EA2"/>
    <w:rsid w:val="00312F01"/>
    <w:rsid w:val="003146CF"/>
    <w:rsid w:val="003241B5"/>
    <w:rsid w:val="003270CF"/>
    <w:rsid w:val="003336B6"/>
    <w:rsid w:val="0033525C"/>
    <w:rsid w:val="003413EA"/>
    <w:rsid w:val="00343CDA"/>
    <w:rsid w:val="00350AD0"/>
    <w:rsid w:val="003557CB"/>
    <w:rsid w:val="00360B97"/>
    <w:rsid w:val="0036127D"/>
    <w:rsid w:val="003616AB"/>
    <w:rsid w:val="00363EF5"/>
    <w:rsid w:val="00367F45"/>
    <w:rsid w:val="0037211D"/>
    <w:rsid w:val="003732EE"/>
    <w:rsid w:val="00374A38"/>
    <w:rsid w:val="0037694F"/>
    <w:rsid w:val="00377241"/>
    <w:rsid w:val="003811A3"/>
    <w:rsid w:val="00383A6B"/>
    <w:rsid w:val="00386E15"/>
    <w:rsid w:val="00391615"/>
    <w:rsid w:val="00392268"/>
    <w:rsid w:val="003939B3"/>
    <w:rsid w:val="00395F7B"/>
    <w:rsid w:val="003960CF"/>
    <w:rsid w:val="003A06E6"/>
    <w:rsid w:val="003A2D22"/>
    <w:rsid w:val="003A2EA6"/>
    <w:rsid w:val="003A5D3D"/>
    <w:rsid w:val="003A69C9"/>
    <w:rsid w:val="003A7515"/>
    <w:rsid w:val="003B14C8"/>
    <w:rsid w:val="003B3D18"/>
    <w:rsid w:val="003B59A4"/>
    <w:rsid w:val="003C0EF3"/>
    <w:rsid w:val="003C15C9"/>
    <w:rsid w:val="003C37AF"/>
    <w:rsid w:val="003C5733"/>
    <w:rsid w:val="003C6783"/>
    <w:rsid w:val="003C729A"/>
    <w:rsid w:val="003D075E"/>
    <w:rsid w:val="003D60F7"/>
    <w:rsid w:val="003E2B29"/>
    <w:rsid w:val="003E3364"/>
    <w:rsid w:val="003E5765"/>
    <w:rsid w:val="003E7F7D"/>
    <w:rsid w:val="003F007B"/>
    <w:rsid w:val="003F078C"/>
    <w:rsid w:val="003F07C7"/>
    <w:rsid w:val="00401A67"/>
    <w:rsid w:val="00404A15"/>
    <w:rsid w:val="00404F57"/>
    <w:rsid w:val="0040749F"/>
    <w:rsid w:val="00407A4E"/>
    <w:rsid w:val="0041429A"/>
    <w:rsid w:val="00416031"/>
    <w:rsid w:val="00417121"/>
    <w:rsid w:val="004172FA"/>
    <w:rsid w:val="00423308"/>
    <w:rsid w:val="004237B4"/>
    <w:rsid w:val="00424A43"/>
    <w:rsid w:val="0042568A"/>
    <w:rsid w:val="00427E0A"/>
    <w:rsid w:val="00435212"/>
    <w:rsid w:val="0043591F"/>
    <w:rsid w:val="0043663D"/>
    <w:rsid w:val="0044650B"/>
    <w:rsid w:val="00446927"/>
    <w:rsid w:val="00446955"/>
    <w:rsid w:val="00447D91"/>
    <w:rsid w:val="00450EE5"/>
    <w:rsid w:val="004513E6"/>
    <w:rsid w:val="004531CE"/>
    <w:rsid w:val="00454E29"/>
    <w:rsid w:val="004558E1"/>
    <w:rsid w:val="00455E69"/>
    <w:rsid w:val="00457D20"/>
    <w:rsid w:val="00463C36"/>
    <w:rsid w:val="00464563"/>
    <w:rsid w:val="00466EA8"/>
    <w:rsid w:val="00470B91"/>
    <w:rsid w:val="00472A56"/>
    <w:rsid w:val="00472EAF"/>
    <w:rsid w:val="00473C91"/>
    <w:rsid w:val="00476BB3"/>
    <w:rsid w:val="00477640"/>
    <w:rsid w:val="00477B9A"/>
    <w:rsid w:val="00480240"/>
    <w:rsid w:val="004869F7"/>
    <w:rsid w:val="00487E77"/>
    <w:rsid w:val="00491B14"/>
    <w:rsid w:val="00491F34"/>
    <w:rsid w:val="00492276"/>
    <w:rsid w:val="00492737"/>
    <w:rsid w:val="00497D5E"/>
    <w:rsid w:val="004A1B23"/>
    <w:rsid w:val="004A65F9"/>
    <w:rsid w:val="004A711C"/>
    <w:rsid w:val="004B1EC3"/>
    <w:rsid w:val="004B3A9E"/>
    <w:rsid w:val="004B4826"/>
    <w:rsid w:val="004B5662"/>
    <w:rsid w:val="004B6557"/>
    <w:rsid w:val="004C2DD7"/>
    <w:rsid w:val="004C6BBB"/>
    <w:rsid w:val="004C6D0D"/>
    <w:rsid w:val="004C7B20"/>
    <w:rsid w:val="004D1B6B"/>
    <w:rsid w:val="004D5C6C"/>
    <w:rsid w:val="004D5CCD"/>
    <w:rsid w:val="004E1F7A"/>
    <w:rsid w:val="004E39E0"/>
    <w:rsid w:val="004F0185"/>
    <w:rsid w:val="004F7B82"/>
    <w:rsid w:val="00503C51"/>
    <w:rsid w:val="00507BB8"/>
    <w:rsid w:val="00507EE7"/>
    <w:rsid w:val="00510154"/>
    <w:rsid w:val="0051257E"/>
    <w:rsid w:val="00513ECE"/>
    <w:rsid w:val="00514EEF"/>
    <w:rsid w:val="00515286"/>
    <w:rsid w:val="00515582"/>
    <w:rsid w:val="00530594"/>
    <w:rsid w:val="00530718"/>
    <w:rsid w:val="005307D5"/>
    <w:rsid w:val="00532BAA"/>
    <w:rsid w:val="00533702"/>
    <w:rsid w:val="005342AE"/>
    <w:rsid w:val="0053546C"/>
    <w:rsid w:val="005362E0"/>
    <w:rsid w:val="00550D75"/>
    <w:rsid w:val="00552D81"/>
    <w:rsid w:val="00556667"/>
    <w:rsid w:val="00557BEA"/>
    <w:rsid w:val="005614A6"/>
    <w:rsid w:val="00563965"/>
    <w:rsid w:val="005700E3"/>
    <w:rsid w:val="00570F10"/>
    <w:rsid w:val="00573BB1"/>
    <w:rsid w:val="00574571"/>
    <w:rsid w:val="0057682A"/>
    <w:rsid w:val="00576EAB"/>
    <w:rsid w:val="00580E8B"/>
    <w:rsid w:val="005831F3"/>
    <w:rsid w:val="00595552"/>
    <w:rsid w:val="005A0C35"/>
    <w:rsid w:val="005A4334"/>
    <w:rsid w:val="005A7AC3"/>
    <w:rsid w:val="005B19B7"/>
    <w:rsid w:val="005B19D6"/>
    <w:rsid w:val="005B2A19"/>
    <w:rsid w:val="005B3D6D"/>
    <w:rsid w:val="005B3FFA"/>
    <w:rsid w:val="005B595E"/>
    <w:rsid w:val="005D0181"/>
    <w:rsid w:val="005D1CE3"/>
    <w:rsid w:val="005D4A94"/>
    <w:rsid w:val="005D516A"/>
    <w:rsid w:val="005D60A6"/>
    <w:rsid w:val="005E1E55"/>
    <w:rsid w:val="005F20B5"/>
    <w:rsid w:val="005F6768"/>
    <w:rsid w:val="00604711"/>
    <w:rsid w:val="006134BE"/>
    <w:rsid w:val="00616904"/>
    <w:rsid w:val="00617160"/>
    <w:rsid w:val="00621197"/>
    <w:rsid w:val="00621338"/>
    <w:rsid w:val="006222D8"/>
    <w:rsid w:val="006224BE"/>
    <w:rsid w:val="006244BA"/>
    <w:rsid w:val="006246E0"/>
    <w:rsid w:val="00636D98"/>
    <w:rsid w:val="00636EB0"/>
    <w:rsid w:val="006451A7"/>
    <w:rsid w:val="00645E99"/>
    <w:rsid w:val="006500C7"/>
    <w:rsid w:val="006571CB"/>
    <w:rsid w:val="0065790F"/>
    <w:rsid w:val="0066078C"/>
    <w:rsid w:val="00660D84"/>
    <w:rsid w:val="00664532"/>
    <w:rsid w:val="00666BD4"/>
    <w:rsid w:val="0067106E"/>
    <w:rsid w:val="0067189A"/>
    <w:rsid w:val="00671D6A"/>
    <w:rsid w:val="006726A1"/>
    <w:rsid w:val="00677EB8"/>
    <w:rsid w:val="006810C0"/>
    <w:rsid w:val="0068278C"/>
    <w:rsid w:val="00682DA3"/>
    <w:rsid w:val="00684AA3"/>
    <w:rsid w:val="0068530B"/>
    <w:rsid w:val="00685A08"/>
    <w:rsid w:val="006915A3"/>
    <w:rsid w:val="006915A8"/>
    <w:rsid w:val="00693EA7"/>
    <w:rsid w:val="0069590A"/>
    <w:rsid w:val="00696284"/>
    <w:rsid w:val="0069691C"/>
    <w:rsid w:val="006A0FF4"/>
    <w:rsid w:val="006A50D6"/>
    <w:rsid w:val="006A6B5C"/>
    <w:rsid w:val="006A7E42"/>
    <w:rsid w:val="006B418E"/>
    <w:rsid w:val="006B425F"/>
    <w:rsid w:val="006B5625"/>
    <w:rsid w:val="006B63EB"/>
    <w:rsid w:val="006B6816"/>
    <w:rsid w:val="006B7535"/>
    <w:rsid w:val="006B7691"/>
    <w:rsid w:val="006B7DFB"/>
    <w:rsid w:val="006C14CA"/>
    <w:rsid w:val="006C1E41"/>
    <w:rsid w:val="006C20DB"/>
    <w:rsid w:val="006C4FC4"/>
    <w:rsid w:val="006C67DE"/>
    <w:rsid w:val="006C76D0"/>
    <w:rsid w:val="006D43DA"/>
    <w:rsid w:val="006D4FFD"/>
    <w:rsid w:val="006D7EC1"/>
    <w:rsid w:val="006D7F77"/>
    <w:rsid w:val="006E3670"/>
    <w:rsid w:val="006F0714"/>
    <w:rsid w:val="006F109F"/>
    <w:rsid w:val="006F23B9"/>
    <w:rsid w:val="006F5812"/>
    <w:rsid w:val="006F6742"/>
    <w:rsid w:val="00703976"/>
    <w:rsid w:val="00704928"/>
    <w:rsid w:val="00714AF6"/>
    <w:rsid w:val="00716181"/>
    <w:rsid w:val="00717C9B"/>
    <w:rsid w:val="0072329A"/>
    <w:rsid w:val="007232AA"/>
    <w:rsid w:val="00723A62"/>
    <w:rsid w:val="00724C1D"/>
    <w:rsid w:val="00727985"/>
    <w:rsid w:val="007310D3"/>
    <w:rsid w:val="0073205B"/>
    <w:rsid w:val="00732F44"/>
    <w:rsid w:val="007368BD"/>
    <w:rsid w:val="00736C24"/>
    <w:rsid w:val="00737D0F"/>
    <w:rsid w:val="00741C82"/>
    <w:rsid w:val="007424E8"/>
    <w:rsid w:val="00751DC1"/>
    <w:rsid w:val="00753D79"/>
    <w:rsid w:val="00756AE3"/>
    <w:rsid w:val="007605C5"/>
    <w:rsid w:val="00760DE8"/>
    <w:rsid w:val="00761599"/>
    <w:rsid w:val="00762C31"/>
    <w:rsid w:val="00765F9E"/>
    <w:rsid w:val="0076753B"/>
    <w:rsid w:val="007707E0"/>
    <w:rsid w:val="007731E7"/>
    <w:rsid w:val="0078092E"/>
    <w:rsid w:val="00781597"/>
    <w:rsid w:val="00782C8E"/>
    <w:rsid w:val="00790DDE"/>
    <w:rsid w:val="007912EE"/>
    <w:rsid w:val="00793DF5"/>
    <w:rsid w:val="00796A3D"/>
    <w:rsid w:val="00797245"/>
    <w:rsid w:val="007A5BB8"/>
    <w:rsid w:val="007B44D0"/>
    <w:rsid w:val="007B5502"/>
    <w:rsid w:val="007C0442"/>
    <w:rsid w:val="007C0505"/>
    <w:rsid w:val="007C479A"/>
    <w:rsid w:val="007D2101"/>
    <w:rsid w:val="007D3ECB"/>
    <w:rsid w:val="007D7F22"/>
    <w:rsid w:val="007E0793"/>
    <w:rsid w:val="007E164F"/>
    <w:rsid w:val="007E5132"/>
    <w:rsid w:val="007E67C5"/>
    <w:rsid w:val="007F1714"/>
    <w:rsid w:val="007F1C46"/>
    <w:rsid w:val="007F3D4E"/>
    <w:rsid w:val="007F520E"/>
    <w:rsid w:val="007F58F4"/>
    <w:rsid w:val="007F7149"/>
    <w:rsid w:val="00802FAB"/>
    <w:rsid w:val="00803135"/>
    <w:rsid w:val="00805A80"/>
    <w:rsid w:val="00805CC7"/>
    <w:rsid w:val="008063BD"/>
    <w:rsid w:val="008067B0"/>
    <w:rsid w:val="00807FBE"/>
    <w:rsid w:val="008104D4"/>
    <w:rsid w:val="00813032"/>
    <w:rsid w:val="00813419"/>
    <w:rsid w:val="00813956"/>
    <w:rsid w:val="00815311"/>
    <w:rsid w:val="0082246B"/>
    <w:rsid w:val="008228AB"/>
    <w:rsid w:val="00822CA1"/>
    <w:rsid w:val="00823293"/>
    <w:rsid w:val="008235CE"/>
    <w:rsid w:val="00824A77"/>
    <w:rsid w:val="00827A3E"/>
    <w:rsid w:val="00830C14"/>
    <w:rsid w:val="00831A79"/>
    <w:rsid w:val="008501CF"/>
    <w:rsid w:val="00852EE7"/>
    <w:rsid w:val="00855D2D"/>
    <w:rsid w:val="00856264"/>
    <w:rsid w:val="00857190"/>
    <w:rsid w:val="00860EFA"/>
    <w:rsid w:val="0086520E"/>
    <w:rsid w:val="0086536F"/>
    <w:rsid w:val="00870782"/>
    <w:rsid w:val="008728D1"/>
    <w:rsid w:val="00874E09"/>
    <w:rsid w:val="00874FA9"/>
    <w:rsid w:val="00876E9B"/>
    <w:rsid w:val="00881730"/>
    <w:rsid w:val="0089266D"/>
    <w:rsid w:val="00894B9B"/>
    <w:rsid w:val="008A710A"/>
    <w:rsid w:val="008B021D"/>
    <w:rsid w:val="008B1316"/>
    <w:rsid w:val="008B3334"/>
    <w:rsid w:val="008B7CEA"/>
    <w:rsid w:val="008C18D1"/>
    <w:rsid w:val="008C1EB3"/>
    <w:rsid w:val="008C400A"/>
    <w:rsid w:val="008C411A"/>
    <w:rsid w:val="008D1783"/>
    <w:rsid w:val="008D20CF"/>
    <w:rsid w:val="008D4C36"/>
    <w:rsid w:val="008D67C9"/>
    <w:rsid w:val="008E6CB8"/>
    <w:rsid w:val="008F2F77"/>
    <w:rsid w:val="008F321A"/>
    <w:rsid w:val="008F4A74"/>
    <w:rsid w:val="008F4EDC"/>
    <w:rsid w:val="008F6AE8"/>
    <w:rsid w:val="008F7BEA"/>
    <w:rsid w:val="0090046A"/>
    <w:rsid w:val="009037F4"/>
    <w:rsid w:val="00903CC7"/>
    <w:rsid w:val="00907B86"/>
    <w:rsid w:val="00912957"/>
    <w:rsid w:val="0091329B"/>
    <w:rsid w:val="009150AF"/>
    <w:rsid w:val="00916166"/>
    <w:rsid w:val="009175BA"/>
    <w:rsid w:val="00917EBD"/>
    <w:rsid w:val="00927C5A"/>
    <w:rsid w:val="009336E9"/>
    <w:rsid w:val="00933C6C"/>
    <w:rsid w:val="00933DE3"/>
    <w:rsid w:val="0093542B"/>
    <w:rsid w:val="00940661"/>
    <w:rsid w:val="00944573"/>
    <w:rsid w:val="009460BA"/>
    <w:rsid w:val="009478CA"/>
    <w:rsid w:val="00952DC2"/>
    <w:rsid w:val="009554BE"/>
    <w:rsid w:val="009556C7"/>
    <w:rsid w:val="00956208"/>
    <w:rsid w:val="009630AE"/>
    <w:rsid w:val="009725F8"/>
    <w:rsid w:val="00974794"/>
    <w:rsid w:val="00980900"/>
    <w:rsid w:val="0098585F"/>
    <w:rsid w:val="00986B5F"/>
    <w:rsid w:val="00992626"/>
    <w:rsid w:val="00994BF4"/>
    <w:rsid w:val="009958A8"/>
    <w:rsid w:val="00997A83"/>
    <w:rsid w:val="00997B1C"/>
    <w:rsid w:val="009A03AE"/>
    <w:rsid w:val="009A2889"/>
    <w:rsid w:val="009A4524"/>
    <w:rsid w:val="009B04E7"/>
    <w:rsid w:val="009B1787"/>
    <w:rsid w:val="009B2762"/>
    <w:rsid w:val="009B31D8"/>
    <w:rsid w:val="009B5D7B"/>
    <w:rsid w:val="009B7604"/>
    <w:rsid w:val="009C2761"/>
    <w:rsid w:val="009C6C0B"/>
    <w:rsid w:val="009C77E2"/>
    <w:rsid w:val="009C7D06"/>
    <w:rsid w:val="009D3EBC"/>
    <w:rsid w:val="009D4363"/>
    <w:rsid w:val="009D5E76"/>
    <w:rsid w:val="009D796B"/>
    <w:rsid w:val="009E1A24"/>
    <w:rsid w:val="009E2492"/>
    <w:rsid w:val="009E391D"/>
    <w:rsid w:val="009E595D"/>
    <w:rsid w:val="009E71EC"/>
    <w:rsid w:val="009F1A0E"/>
    <w:rsid w:val="009F42DD"/>
    <w:rsid w:val="009F5587"/>
    <w:rsid w:val="009F7884"/>
    <w:rsid w:val="00A073DC"/>
    <w:rsid w:val="00A07541"/>
    <w:rsid w:val="00A10984"/>
    <w:rsid w:val="00A14BB3"/>
    <w:rsid w:val="00A15461"/>
    <w:rsid w:val="00A23194"/>
    <w:rsid w:val="00A252B9"/>
    <w:rsid w:val="00A3020E"/>
    <w:rsid w:val="00A3024D"/>
    <w:rsid w:val="00A30B96"/>
    <w:rsid w:val="00A318D3"/>
    <w:rsid w:val="00A34831"/>
    <w:rsid w:val="00A34E67"/>
    <w:rsid w:val="00A3734B"/>
    <w:rsid w:val="00A41AAC"/>
    <w:rsid w:val="00A46A6B"/>
    <w:rsid w:val="00A531D6"/>
    <w:rsid w:val="00A57E45"/>
    <w:rsid w:val="00A61A6F"/>
    <w:rsid w:val="00A63E97"/>
    <w:rsid w:val="00A76661"/>
    <w:rsid w:val="00A81283"/>
    <w:rsid w:val="00A81861"/>
    <w:rsid w:val="00A82578"/>
    <w:rsid w:val="00A92912"/>
    <w:rsid w:val="00A930EB"/>
    <w:rsid w:val="00A9503D"/>
    <w:rsid w:val="00A95B77"/>
    <w:rsid w:val="00A9697D"/>
    <w:rsid w:val="00A9721D"/>
    <w:rsid w:val="00AA0A52"/>
    <w:rsid w:val="00AA218F"/>
    <w:rsid w:val="00AA3055"/>
    <w:rsid w:val="00AA326F"/>
    <w:rsid w:val="00AA5F65"/>
    <w:rsid w:val="00AB09E3"/>
    <w:rsid w:val="00AB21E1"/>
    <w:rsid w:val="00AB556B"/>
    <w:rsid w:val="00AB609C"/>
    <w:rsid w:val="00AB6BFF"/>
    <w:rsid w:val="00AB7F99"/>
    <w:rsid w:val="00AC01AC"/>
    <w:rsid w:val="00AC185D"/>
    <w:rsid w:val="00AC1B58"/>
    <w:rsid w:val="00AC2B9A"/>
    <w:rsid w:val="00AC44F4"/>
    <w:rsid w:val="00AC4825"/>
    <w:rsid w:val="00AD24E7"/>
    <w:rsid w:val="00AD5096"/>
    <w:rsid w:val="00AD79CD"/>
    <w:rsid w:val="00AD7F00"/>
    <w:rsid w:val="00AE59E5"/>
    <w:rsid w:val="00AE768C"/>
    <w:rsid w:val="00AF6909"/>
    <w:rsid w:val="00B00F98"/>
    <w:rsid w:val="00B0174F"/>
    <w:rsid w:val="00B01E5F"/>
    <w:rsid w:val="00B12435"/>
    <w:rsid w:val="00B1468D"/>
    <w:rsid w:val="00B20786"/>
    <w:rsid w:val="00B21205"/>
    <w:rsid w:val="00B22F88"/>
    <w:rsid w:val="00B2554B"/>
    <w:rsid w:val="00B27670"/>
    <w:rsid w:val="00B306A8"/>
    <w:rsid w:val="00B32B0E"/>
    <w:rsid w:val="00B34820"/>
    <w:rsid w:val="00B3498C"/>
    <w:rsid w:val="00B366BA"/>
    <w:rsid w:val="00B37F31"/>
    <w:rsid w:val="00B474BB"/>
    <w:rsid w:val="00B47DE6"/>
    <w:rsid w:val="00B519BC"/>
    <w:rsid w:val="00B5232E"/>
    <w:rsid w:val="00B5241F"/>
    <w:rsid w:val="00B53BEE"/>
    <w:rsid w:val="00B53FC1"/>
    <w:rsid w:val="00B543DC"/>
    <w:rsid w:val="00B56A4F"/>
    <w:rsid w:val="00B57395"/>
    <w:rsid w:val="00B573CC"/>
    <w:rsid w:val="00B667A2"/>
    <w:rsid w:val="00B74002"/>
    <w:rsid w:val="00B74C24"/>
    <w:rsid w:val="00B75894"/>
    <w:rsid w:val="00B75ED2"/>
    <w:rsid w:val="00B77F28"/>
    <w:rsid w:val="00B80161"/>
    <w:rsid w:val="00B833F5"/>
    <w:rsid w:val="00B83FA9"/>
    <w:rsid w:val="00B844EE"/>
    <w:rsid w:val="00B851D7"/>
    <w:rsid w:val="00B86FDD"/>
    <w:rsid w:val="00B91366"/>
    <w:rsid w:val="00B9295C"/>
    <w:rsid w:val="00B9682B"/>
    <w:rsid w:val="00B97DE9"/>
    <w:rsid w:val="00BA1C4D"/>
    <w:rsid w:val="00BA3157"/>
    <w:rsid w:val="00BA321E"/>
    <w:rsid w:val="00BB0C1B"/>
    <w:rsid w:val="00BB2221"/>
    <w:rsid w:val="00BB7D61"/>
    <w:rsid w:val="00BC1D83"/>
    <w:rsid w:val="00BC1F32"/>
    <w:rsid w:val="00BC2102"/>
    <w:rsid w:val="00BC244E"/>
    <w:rsid w:val="00BC3316"/>
    <w:rsid w:val="00BC6315"/>
    <w:rsid w:val="00BC7940"/>
    <w:rsid w:val="00BD0462"/>
    <w:rsid w:val="00BD0C9E"/>
    <w:rsid w:val="00BD1809"/>
    <w:rsid w:val="00BD21D0"/>
    <w:rsid w:val="00BD35F0"/>
    <w:rsid w:val="00BD3F72"/>
    <w:rsid w:val="00BD40DE"/>
    <w:rsid w:val="00BD4CBD"/>
    <w:rsid w:val="00BD596F"/>
    <w:rsid w:val="00BD6ED0"/>
    <w:rsid w:val="00BE0641"/>
    <w:rsid w:val="00BE1FF4"/>
    <w:rsid w:val="00BE5E5C"/>
    <w:rsid w:val="00BF4920"/>
    <w:rsid w:val="00BF4B93"/>
    <w:rsid w:val="00BF5125"/>
    <w:rsid w:val="00BF7A0C"/>
    <w:rsid w:val="00C02A58"/>
    <w:rsid w:val="00C04878"/>
    <w:rsid w:val="00C059AC"/>
    <w:rsid w:val="00C07C3D"/>
    <w:rsid w:val="00C10652"/>
    <w:rsid w:val="00C116D6"/>
    <w:rsid w:val="00C133E7"/>
    <w:rsid w:val="00C1799E"/>
    <w:rsid w:val="00C17C73"/>
    <w:rsid w:val="00C20588"/>
    <w:rsid w:val="00C2587D"/>
    <w:rsid w:val="00C26E50"/>
    <w:rsid w:val="00C27763"/>
    <w:rsid w:val="00C301A4"/>
    <w:rsid w:val="00C30EC9"/>
    <w:rsid w:val="00C349C1"/>
    <w:rsid w:val="00C358AA"/>
    <w:rsid w:val="00C36B0B"/>
    <w:rsid w:val="00C415D4"/>
    <w:rsid w:val="00C4281B"/>
    <w:rsid w:val="00C43824"/>
    <w:rsid w:val="00C45140"/>
    <w:rsid w:val="00C462B2"/>
    <w:rsid w:val="00C47733"/>
    <w:rsid w:val="00C50708"/>
    <w:rsid w:val="00C51109"/>
    <w:rsid w:val="00C52C4B"/>
    <w:rsid w:val="00C530DA"/>
    <w:rsid w:val="00C53D8F"/>
    <w:rsid w:val="00C548FE"/>
    <w:rsid w:val="00C573E4"/>
    <w:rsid w:val="00C57EF4"/>
    <w:rsid w:val="00C616E5"/>
    <w:rsid w:val="00C628FF"/>
    <w:rsid w:val="00C63CE7"/>
    <w:rsid w:val="00C74E45"/>
    <w:rsid w:val="00C75416"/>
    <w:rsid w:val="00C75447"/>
    <w:rsid w:val="00C75BDD"/>
    <w:rsid w:val="00C77791"/>
    <w:rsid w:val="00C804F1"/>
    <w:rsid w:val="00C80A04"/>
    <w:rsid w:val="00C82BE9"/>
    <w:rsid w:val="00C83D26"/>
    <w:rsid w:val="00C862E0"/>
    <w:rsid w:val="00C866AD"/>
    <w:rsid w:val="00C86767"/>
    <w:rsid w:val="00C91BAC"/>
    <w:rsid w:val="00C94037"/>
    <w:rsid w:val="00CA160E"/>
    <w:rsid w:val="00CA3F8C"/>
    <w:rsid w:val="00CA787D"/>
    <w:rsid w:val="00CA7B04"/>
    <w:rsid w:val="00CB3CC4"/>
    <w:rsid w:val="00CB3EF5"/>
    <w:rsid w:val="00CC0A90"/>
    <w:rsid w:val="00CC1DC1"/>
    <w:rsid w:val="00CC3868"/>
    <w:rsid w:val="00CC41CC"/>
    <w:rsid w:val="00CC48C4"/>
    <w:rsid w:val="00CC4DB7"/>
    <w:rsid w:val="00CD1AD7"/>
    <w:rsid w:val="00CD37D6"/>
    <w:rsid w:val="00CD786A"/>
    <w:rsid w:val="00CD7940"/>
    <w:rsid w:val="00CD797E"/>
    <w:rsid w:val="00CD7CF0"/>
    <w:rsid w:val="00CE21B4"/>
    <w:rsid w:val="00CE2650"/>
    <w:rsid w:val="00CE2DDB"/>
    <w:rsid w:val="00CE3DC6"/>
    <w:rsid w:val="00CE3DD4"/>
    <w:rsid w:val="00CE50B5"/>
    <w:rsid w:val="00CE630C"/>
    <w:rsid w:val="00CE6DB9"/>
    <w:rsid w:val="00CF0C2B"/>
    <w:rsid w:val="00CF3064"/>
    <w:rsid w:val="00D01E5A"/>
    <w:rsid w:val="00D04102"/>
    <w:rsid w:val="00D05BF1"/>
    <w:rsid w:val="00D2069D"/>
    <w:rsid w:val="00D23DF3"/>
    <w:rsid w:val="00D2449D"/>
    <w:rsid w:val="00D24F11"/>
    <w:rsid w:val="00D26140"/>
    <w:rsid w:val="00D261E5"/>
    <w:rsid w:val="00D321C9"/>
    <w:rsid w:val="00D43708"/>
    <w:rsid w:val="00D43A33"/>
    <w:rsid w:val="00D43AC6"/>
    <w:rsid w:val="00D47874"/>
    <w:rsid w:val="00D50D9C"/>
    <w:rsid w:val="00D5104F"/>
    <w:rsid w:val="00D51409"/>
    <w:rsid w:val="00D54722"/>
    <w:rsid w:val="00D5668D"/>
    <w:rsid w:val="00D623D4"/>
    <w:rsid w:val="00D62D00"/>
    <w:rsid w:val="00D6653A"/>
    <w:rsid w:val="00D67BDE"/>
    <w:rsid w:val="00D71FE1"/>
    <w:rsid w:val="00D76B4B"/>
    <w:rsid w:val="00D8167E"/>
    <w:rsid w:val="00D86A9F"/>
    <w:rsid w:val="00D90C65"/>
    <w:rsid w:val="00D910CF"/>
    <w:rsid w:val="00D91B81"/>
    <w:rsid w:val="00D92F34"/>
    <w:rsid w:val="00D96D87"/>
    <w:rsid w:val="00D96E84"/>
    <w:rsid w:val="00D97057"/>
    <w:rsid w:val="00DA15F6"/>
    <w:rsid w:val="00DA2FF3"/>
    <w:rsid w:val="00DA42BA"/>
    <w:rsid w:val="00DA64DB"/>
    <w:rsid w:val="00DA684A"/>
    <w:rsid w:val="00DB0351"/>
    <w:rsid w:val="00DB10D7"/>
    <w:rsid w:val="00DB55C5"/>
    <w:rsid w:val="00DC0551"/>
    <w:rsid w:val="00DC11D1"/>
    <w:rsid w:val="00DC1887"/>
    <w:rsid w:val="00DC2581"/>
    <w:rsid w:val="00DC3FD8"/>
    <w:rsid w:val="00DC4A4B"/>
    <w:rsid w:val="00DC4E69"/>
    <w:rsid w:val="00DC53FA"/>
    <w:rsid w:val="00DC6E20"/>
    <w:rsid w:val="00DC7326"/>
    <w:rsid w:val="00DC73D7"/>
    <w:rsid w:val="00DD019F"/>
    <w:rsid w:val="00DD1007"/>
    <w:rsid w:val="00DD21D5"/>
    <w:rsid w:val="00DD4585"/>
    <w:rsid w:val="00DE0150"/>
    <w:rsid w:val="00DE5E58"/>
    <w:rsid w:val="00DE7596"/>
    <w:rsid w:val="00DF28DE"/>
    <w:rsid w:val="00DF3151"/>
    <w:rsid w:val="00DF3285"/>
    <w:rsid w:val="00DF34F8"/>
    <w:rsid w:val="00DF48D5"/>
    <w:rsid w:val="00DF5557"/>
    <w:rsid w:val="00DF6CE1"/>
    <w:rsid w:val="00E00903"/>
    <w:rsid w:val="00E00E93"/>
    <w:rsid w:val="00E01C8A"/>
    <w:rsid w:val="00E0704B"/>
    <w:rsid w:val="00E07D08"/>
    <w:rsid w:val="00E103B6"/>
    <w:rsid w:val="00E10A36"/>
    <w:rsid w:val="00E11725"/>
    <w:rsid w:val="00E16B5A"/>
    <w:rsid w:val="00E17C18"/>
    <w:rsid w:val="00E17FFE"/>
    <w:rsid w:val="00E25E59"/>
    <w:rsid w:val="00E371D5"/>
    <w:rsid w:val="00E417CD"/>
    <w:rsid w:val="00E428F4"/>
    <w:rsid w:val="00E43D3F"/>
    <w:rsid w:val="00E44769"/>
    <w:rsid w:val="00E45402"/>
    <w:rsid w:val="00E45BFC"/>
    <w:rsid w:val="00E50631"/>
    <w:rsid w:val="00E511BE"/>
    <w:rsid w:val="00E536E0"/>
    <w:rsid w:val="00E542CD"/>
    <w:rsid w:val="00E54F57"/>
    <w:rsid w:val="00E55291"/>
    <w:rsid w:val="00E5575A"/>
    <w:rsid w:val="00E611BE"/>
    <w:rsid w:val="00E61803"/>
    <w:rsid w:val="00E63B31"/>
    <w:rsid w:val="00E64688"/>
    <w:rsid w:val="00E64BC0"/>
    <w:rsid w:val="00E708C0"/>
    <w:rsid w:val="00E73B8F"/>
    <w:rsid w:val="00E75285"/>
    <w:rsid w:val="00E77A81"/>
    <w:rsid w:val="00E8063D"/>
    <w:rsid w:val="00E818DA"/>
    <w:rsid w:val="00E83133"/>
    <w:rsid w:val="00E8365D"/>
    <w:rsid w:val="00E86996"/>
    <w:rsid w:val="00E905B9"/>
    <w:rsid w:val="00E91CE5"/>
    <w:rsid w:val="00E937A4"/>
    <w:rsid w:val="00E948DB"/>
    <w:rsid w:val="00EA128D"/>
    <w:rsid w:val="00EA6961"/>
    <w:rsid w:val="00EB1538"/>
    <w:rsid w:val="00EB2296"/>
    <w:rsid w:val="00EC1AA8"/>
    <w:rsid w:val="00EC279E"/>
    <w:rsid w:val="00EC51A0"/>
    <w:rsid w:val="00ED1E5D"/>
    <w:rsid w:val="00ED5CBA"/>
    <w:rsid w:val="00ED7067"/>
    <w:rsid w:val="00ED7AED"/>
    <w:rsid w:val="00ED7CF5"/>
    <w:rsid w:val="00ED7D6D"/>
    <w:rsid w:val="00EE12B7"/>
    <w:rsid w:val="00EE6D81"/>
    <w:rsid w:val="00EE7549"/>
    <w:rsid w:val="00EE7643"/>
    <w:rsid w:val="00EE7BF2"/>
    <w:rsid w:val="00EF0E1C"/>
    <w:rsid w:val="00EF1F26"/>
    <w:rsid w:val="00F001B0"/>
    <w:rsid w:val="00F0114E"/>
    <w:rsid w:val="00F05B48"/>
    <w:rsid w:val="00F06147"/>
    <w:rsid w:val="00F1063C"/>
    <w:rsid w:val="00F11188"/>
    <w:rsid w:val="00F1286D"/>
    <w:rsid w:val="00F152B1"/>
    <w:rsid w:val="00F15440"/>
    <w:rsid w:val="00F15645"/>
    <w:rsid w:val="00F32570"/>
    <w:rsid w:val="00F336F5"/>
    <w:rsid w:val="00F373FD"/>
    <w:rsid w:val="00F37F85"/>
    <w:rsid w:val="00F40172"/>
    <w:rsid w:val="00F413C4"/>
    <w:rsid w:val="00F41865"/>
    <w:rsid w:val="00F44BE7"/>
    <w:rsid w:val="00F45E80"/>
    <w:rsid w:val="00F474D6"/>
    <w:rsid w:val="00F4798C"/>
    <w:rsid w:val="00F47C2D"/>
    <w:rsid w:val="00F50144"/>
    <w:rsid w:val="00F54CE7"/>
    <w:rsid w:val="00F571DD"/>
    <w:rsid w:val="00F62D3F"/>
    <w:rsid w:val="00F63851"/>
    <w:rsid w:val="00F70CD7"/>
    <w:rsid w:val="00F73BF4"/>
    <w:rsid w:val="00F74D1C"/>
    <w:rsid w:val="00F777AD"/>
    <w:rsid w:val="00F80E03"/>
    <w:rsid w:val="00F85ADE"/>
    <w:rsid w:val="00F86BC4"/>
    <w:rsid w:val="00F87519"/>
    <w:rsid w:val="00F904E8"/>
    <w:rsid w:val="00F93EF0"/>
    <w:rsid w:val="00F94FBD"/>
    <w:rsid w:val="00F97CCD"/>
    <w:rsid w:val="00FA0587"/>
    <w:rsid w:val="00FA10D0"/>
    <w:rsid w:val="00FA12D2"/>
    <w:rsid w:val="00FA1B02"/>
    <w:rsid w:val="00FA37BF"/>
    <w:rsid w:val="00FB12D2"/>
    <w:rsid w:val="00FB3EB0"/>
    <w:rsid w:val="00FB54E6"/>
    <w:rsid w:val="00FC121A"/>
    <w:rsid w:val="00FD3423"/>
    <w:rsid w:val="00FD43FD"/>
    <w:rsid w:val="00FD5696"/>
    <w:rsid w:val="00FD68C0"/>
    <w:rsid w:val="00FD6EC0"/>
    <w:rsid w:val="00FE1D82"/>
    <w:rsid w:val="00FE293E"/>
    <w:rsid w:val="00FE3A04"/>
    <w:rsid w:val="00FE53B6"/>
    <w:rsid w:val="00FE59EF"/>
    <w:rsid w:val="00FE6915"/>
    <w:rsid w:val="00FE69FF"/>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82436"/>
  <w15:chartTrackingRefBased/>
  <w15:docId w15:val="{E01CE720-0461-4E45-981D-6CADC63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fheWPz7GQ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orksystemsinc.sharepoint.com/sites/Assets/OfficeTemplates/Contract%20Management/Contractor%20Qarterly%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BE6F3F2F7471DA8CF0CC46095B2DC"/>
        <w:category>
          <w:name w:val="General"/>
          <w:gallery w:val="placeholder"/>
        </w:category>
        <w:types>
          <w:type w:val="bbPlcHdr"/>
        </w:types>
        <w:behaviors>
          <w:behavior w:val="content"/>
        </w:behaviors>
        <w:guid w:val="{F5C74EFE-C589-40E1-8815-F7C042C7CA37}"/>
      </w:docPartPr>
      <w:docPartBody>
        <w:p w:rsidR="00A34E0D" w:rsidRDefault="00664CF2" w:rsidP="00664CF2">
          <w:pPr>
            <w:pStyle w:val="AFFBE6F3F2F7471DA8CF0CC46095B2DC"/>
          </w:pPr>
          <w:r>
            <w:rPr>
              <w:rFonts w:ascii="Arial" w:hAnsi="Arial" w:cs="Arial"/>
              <w:bCs/>
              <w:sz w:val="22"/>
              <w:szCs w:val="22"/>
            </w:rPr>
            <w:t>Select from dropdown</w:t>
          </w:r>
          <w:r w:rsidRPr="00B4418D">
            <w:rPr>
              <w:rStyle w:val="PlaceholderText"/>
            </w:rPr>
            <w:t>.</w:t>
          </w:r>
        </w:p>
      </w:docPartBody>
    </w:docPart>
    <w:docPart>
      <w:docPartPr>
        <w:name w:val="275A70A945B74D88BF10C8B046661F3A"/>
        <w:category>
          <w:name w:val="General"/>
          <w:gallery w:val="placeholder"/>
        </w:category>
        <w:types>
          <w:type w:val="bbPlcHdr"/>
        </w:types>
        <w:behaviors>
          <w:behavior w:val="content"/>
        </w:behaviors>
        <w:guid w:val="{D4A32048-3DB8-424D-8710-21184B0195F1}"/>
      </w:docPartPr>
      <w:docPartBody>
        <w:p w:rsidR="00A34E0D" w:rsidRDefault="00664CF2" w:rsidP="00664CF2">
          <w:pPr>
            <w:pStyle w:val="275A70A945B74D88BF10C8B046661F3A"/>
          </w:pPr>
          <w:r>
            <w:rPr>
              <w:rFonts w:ascii="Arial" w:hAnsi="Arial" w:cs="Arial"/>
              <w:bCs/>
              <w:sz w:val="22"/>
              <w:szCs w:val="22"/>
            </w:rPr>
            <w:t>Select from dropdown</w:t>
          </w:r>
          <w:r w:rsidRPr="00B4418D">
            <w:rPr>
              <w:rStyle w:val="PlaceholderText"/>
            </w:rPr>
            <w:t>.</w:t>
          </w:r>
        </w:p>
      </w:docPartBody>
    </w:docPart>
    <w:docPart>
      <w:docPartPr>
        <w:name w:val="588A458D2ABC4ECE906762462301B83C"/>
        <w:category>
          <w:name w:val="General"/>
          <w:gallery w:val="placeholder"/>
        </w:category>
        <w:types>
          <w:type w:val="bbPlcHdr"/>
        </w:types>
        <w:behaviors>
          <w:behavior w:val="content"/>
        </w:behaviors>
        <w:guid w:val="{7D3FFA9E-FD7C-49A6-A373-7BDFBE49DB01}"/>
      </w:docPartPr>
      <w:docPartBody>
        <w:p w:rsidR="00A34E0D" w:rsidRDefault="00664CF2" w:rsidP="00664CF2">
          <w:pPr>
            <w:pStyle w:val="588A458D2ABC4ECE906762462301B83C"/>
          </w:pPr>
          <w:r>
            <w:rPr>
              <w:rFonts w:ascii="Arial" w:hAnsi="Arial" w:cs="Arial"/>
              <w:bCs/>
              <w:sz w:val="22"/>
              <w:szCs w:val="22"/>
            </w:rPr>
            <w:t>Select from dropdown</w:t>
          </w:r>
          <w:r w:rsidRPr="00B4418D">
            <w:rPr>
              <w:rStyle w:val="PlaceholderText"/>
            </w:rPr>
            <w:t>.</w:t>
          </w:r>
        </w:p>
      </w:docPartBody>
    </w:docPart>
    <w:docPart>
      <w:docPartPr>
        <w:name w:val="B7BDCA6253B943FB8249F5951D331AFC"/>
        <w:category>
          <w:name w:val="General"/>
          <w:gallery w:val="placeholder"/>
        </w:category>
        <w:types>
          <w:type w:val="bbPlcHdr"/>
        </w:types>
        <w:behaviors>
          <w:behavior w:val="content"/>
        </w:behaviors>
        <w:guid w:val="{435C0D31-830B-4583-B51C-1C052B014D8A}"/>
      </w:docPartPr>
      <w:docPartBody>
        <w:p w:rsidR="00A34E0D" w:rsidRDefault="00664CF2" w:rsidP="00664CF2">
          <w:pPr>
            <w:pStyle w:val="B7BDCA6253B943FB8249F5951D331AFC"/>
          </w:pPr>
          <w:r>
            <w:rPr>
              <w:rFonts w:ascii="Arial" w:hAnsi="Arial" w:cs="Arial"/>
              <w:bCs/>
              <w:sz w:val="22"/>
              <w:szCs w:val="22"/>
            </w:rPr>
            <w:t>Select from dropdown</w:t>
          </w:r>
          <w:r w:rsidRPr="00B441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2"/>
    <w:rsid w:val="00050D37"/>
    <w:rsid w:val="00094367"/>
    <w:rsid w:val="00195AD4"/>
    <w:rsid w:val="001F1E32"/>
    <w:rsid w:val="00353D24"/>
    <w:rsid w:val="00664CF2"/>
    <w:rsid w:val="00724C1D"/>
    <w:rsid w:val="008C1CD2"/>
    <w:rsid w:val="00A34E0D"/>
    <w:rsid w:val="00AD10C6"/>
    <w:rsid w:val="00C75416"/>
    <w:rsid w:val="00CE1B35"/>
    <w:rsid w:val="00DE5E58"/>
    <w:rsid w:val="00E10D4A"/>
    <w:rsid w:val="00F44BE7"/>
    <w:rsid w:val="00F51F59"/>
    <w:rsid w:val="00F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4CF2"/>
    <w:rPr>
      <w:color w:val="808080"/>
    </w:rPr>
  </w:style>
  <w:style w:type="paragraph" w:customStyle="1" w:styleId="AFFBE6F3F2F7471DA8CF0CC46095B2DC">
    <w:name w:val="AFFBE6F3F2F7471DA8CF0CC46095B2DC"/>
    <w:rsid w:val="00664CF2"/>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75A70A945B74D88BF10C8B046661F3A">
    <w:name w:val="275A70A945B74D88BF10C8B046661F3A"/>
    <w:rsid w:val="00664CF2"/>
    <w:pPr>
      <w:spacing w:line="278" w:lineRule="auto"/>
    </w:pPr>
    <w:rPr>
      <w:sz w:val="24"/>
      <w:szCs w:val="24"/>
    </w:rPr>
  </w:style>
  <w:style w:type="paragraph" w:customStyle="1" w:styleId="588A458D2ABC4ECE906762462301B83C">
    <w:name w:val="588A458D2ABC4ECE906762462301B83C"/>
    <w:rsid w:val="00664CF2"/>
    <w:pPr>
      <w:spacing w:line="278" w:lineRule="auto"/>
    </w:pPr>
    <w:rPr>
      <w:sz w:val="24"/>
      <w:szCs w:val="24"/>
    </w:rPr>
  </w:style>
  <w:style w:type="paragraph" w:customStyle="1" w:styleId="B7BDCA6253B943FB8249F5951D331AFC">
    <w:name w:val="B7BDCA6253B943FB8249F5951D331AFC"/>
    <w:rsid w:val="00664C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2.xml><?xml version="1.0" encoding="utf-8"?>
<ds:datastoreItem xmlns:ds="http://schemas.openxmlformats.org/officeDocument/2006/customXml" ds:itemID="{D0598F41-9F37-4517-A3AC-C91F074C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customXml/itemProps4.xml><?xml version="1.0" encoding="utf-8"?>
<ds:datastoreItem xmlns:ds="http://schemas.openxmlformats.org/officeDocument/2006/customXml" ds:itemID="{22917110-DC8E-452A-9489-EDEC74016226}">
  <ds:schemaRefs>
    <ds:schemaRef ds:uri="http://schemas.microsoft.com/sharepoint/v3/contenttype/forms"/>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Contractor%20Qarterly%20Report%20Template</Template>
  <TotalTime>5</TotalTime>
  <Pages>3</Pages>
  <Words>832</Words>
  <Characters>4465</Characters>
  <Application>Microsoft Office Word</Application>
  <DocSecurity>0</DocSecurity>
  <Lines>212</Lines>
  <Paragraphs>155</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Tim Finnegan</dc:creator>
  <cp:keywords/>
  <dc:description/>
  <cp:lastModifiedBy>Tim Finnegan</cp:lastModifiedBy>
  <cp:revision>7</cp:revision>
  <cp:lastPrinted>2019-10-09T18:08:00Z</cp:lastPrinted>
  <dcterms:created xsi:type="dcterms:W3CDTF">2026-08-28T22:25:00Z</dcterms:created>
  <dcterms:modified xsi:type="dcterms:W3CDTF">2026-08-28T22:29:00Z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ies>
</file>