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EE12" w14:textId="77777777" w:rsidR="00E17C18" w:rsidRPr="00E17C18" w:rsidRDefault="00E17C18" w:rsidP="006E3670">
      <w:pPr>
        <w:pStyle w:val="Title"/>
        <w:rPr>
          <w:rFonts w:ascii="Arial" w:hAnsi="Arial" w:cs="Arial"/>
          <w:b w:val="0"/>
          <w:bCs w:val="0"/>
          <w:sz w:val="20"/>
          <w:szCs w:val="20"/>
        </w:rPr>
      </w:pPr>
    </w:p>
    <w:p w14:paraId="08A8F831" w14:textId="556DFB83" w:rsidR="005B2A19" w:rsidRDefault="00A81283" w:rsidP="006E3670">
      <w:pPr>
        <w:pStyle w:val="Title"/>
        <w:rPr>
          <w:rFonts w:ascii="Arial" w:hAnsi="Arial" w:cs="Arial"/>
          <w:sz w:val="24"/>
        </w:rPr>
      </w:pPr>
      <w:r>
        <w:rPr>
          <w:rFonts w:ascii="Arial" w:hAnsi="Arial" w:cs="Arial"/>
          <w:sz w:val="24"/>
        </w:rPr>
        <w:t xml:space="preserve">PROGRAM YEAR </w:t>
      </w:r>
      <w:r w:rsidR="006C1E41">
        <w:rPr>
          <w:rFonts w:ascii="Arial" w:hAnsi="Arial" w:cs="Arial"/>
          <w:sz w:val="24"/>
        </w:rPr>
        <w:t>20</w:t>
      </w:r>
      <w:r w:rsidR="002D690E">
        <w:rPr>
          <w:rFonts w:ascii="Arial" w:hAnsi="Arial" w:cs="Arial"/>
          <w:sz w:val="24"/>
        </w:rPr>
        <w:t>2</w:t>
      </w:r>
      <w:r w:rsidR="00267BEC">
        <w:rPr>
          <w:rFonts w:ascii="Arial" w:hAnsi="Arial" w:cs="Arial"/>
          <w:sz w:val="24"/>
        </w:rPr>
        <w:t>6</w:t>
      </w:r>
      <w:r w:rsidR="00DF6CE1">
        <w:rPr>
          <w:rFonts w:ascii="Arial" w:hAnsi="Arial" w:cs="Arial"/>
          <w:sz w:val="24"/>
        </w:rPr>
        <w:t xml:space="preserve"> </w:t>
      </w:r>
      <w:r w:rsidR="005B2A19" w:rsidRPr="008F6AE8">
        <w:rPr>
          <w:rFonts w:ascii="Arial" w:hAnsi="Arial" w:cs="Arial"/>
          <w:sz w:val="24"/>
        </w:rPr>
        <w:t>QUARTERLY NARRATIVE REPORT</w:t>
      </w:r>
    </w:p>
    <w:p w14:paraId="5546267F" w14:textId="104F7BC8" w:rsidR="00470B91" w:rsidRPr="00CE3DC6" w:rsidRDefault="00470B91" w:rsidP="00530594">
      <w:pPr>
        <w:pStyle w:val="Title"/>
        <w:spacing w:before="240"/>
        <w:jc w:val="left"/>
        <w:rPr>
          <w:rFonts w:ascii="Arial" w:hAnsi="Arial" w:cs="Arial"/>
          <w:smallCaps/>
          <w:sz w:val="24"/>
        </w:rPr>
      </w:pPr>
    </w:p>
    <w:tbl>
      <w:tblPr>
        <w:tblpPr w:leftFromText="180" w:rightFromText="180" w:vertAnchor="text" w:horzAnchor="margin" w:tblpX="85" w:tblpYSpec="cent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7"/>
        <w:gridCol w:w="4498"/>
      </w:tblGrid>
      <w:tr w:rsidR="00470B91" w:rsidRPr="00C866AD" w14:paraId="482CD988" w14:textId="77777777" w:rsidTr="00530594">
        <w:trPr>
          <w:trHeight w:val="532"/>
        </w:trPr>
        <w:tc>
          <w:tcPr>
            <w:tcW w:w="5487" w:type="dxa"/>
          </w:tcPr>
          <w:p w14:paraId="7F3FC6E6" w14:textId="77777777" w:rsidR="00470B91" w:rsidRPr="00C866AD" w:rsidRDefault="00470B91" w:rsidP="00E61803">
            <w:pPr>
              <w:pStyle w:val="Header"/>
              <w:tabs>
                <w:tab w:val="clear" w:pos="4320"/>
                <w:tab w:val="clear" w:pos="8640"/>
                <w:tab w:val="left" w:pos="2565"/>
              </w:tabs>
              <w:rPr>
                <w:rFonts w:cs="Arial"/>
                <w:bCs/>
                <w:smallCaps/>
                <w:sz w:val="20"/>
              </w:rPr>
            </w:pPr>
            <w:r w:rsidRPr="00C866AD">
              <w:rPr>
                <w:rFonts w:cs="Arial"/>
                <w:b/>
                <w:bCs/>
                <w:smallCaps/>
                <w:sz w:val="20"/>
              </w:rPr>
              <w:t>Contractor Name:</w:t>
            </w:r>
            <w:r w:rsidRPr="00C866AD">
              <w:rPr>
                <w:rFonts w:cs="Arial"/>
                <w:bCs/>
                <w:smallCaps/>
                <w:sz w:val="20"/>
              </w:rPr>
              <w:t xml:space="preserve"> </w:t>
            </w:r>
            <w:r w:rsidR="00636EB0" w:rsidRPr="00C866AD">
              <w:rPr>
                <w:rFonts w:cs="Arial"/>
                <w:bCs/>
                <w:smallCaps/>
                <w:sz w:val="20"/>
              </w:rPr>
              <w:t xml:space="preserve"> </w:t>
            </w:r>
          </w:p>
          <w:p w14:paraId="4CBE73EB" w14:textId="169807EB" w:rsidR="00DF6CE1" w:rsidRPr="00C866AD" w:rsidRDefault="0081489A" w:rsidP="00E61803">
            <w:pPr>
              <w:pStyle w:val="Header"/>
              <w:tabs>
                <w:tab w:val="clear" w:pos="4320"/>
                <w:tab w:val="clear" w:pos="8640"/>
                <w:tab w:val="left" w:pos="2565"/>
              </w:tabs>
              <w:rPr>
                <w:rFonts w:cs="Arial"/>
                <w:bCs/>
                <w:sz w:val="20"/>
              </w:rPr>
            </w:pPr>
            <w:r>
              <w:rPr>
                <w:rFonts w:cs="Arial"/>
                <w:bCs/>
                <w:sz w:val="20"/>
              </w:rPr>
              <w:t>Oregon Tradeswomen</w:t>
            </w:r>
          </w:p>
        </w:tc>
        <w:tc>
          <w:tcPr>
            <w:tcW w:w="4498" w:type="dxa"/>
          </w:tcPr>
          <w:p w14:paraId="680D83B9" w14:textId="77777777" w:rsidR="006B7DFB" w:rsidRDefault="00EC279E" w:rsidP="00E61803">
            <w:pPr>
              <w:pStyle w:val="Header"/>
              <w:tabs>
                <w:tab w:val="clear" w:pos="4320"/>
                <w:tab w:val="clear" w:pos="8640"/>
              </w:tabs>
              <w:rPr>
                <w:rFonts w:cs="Arial"/>
                <w:bCs/>
                <w:smallCaps/>
                <w:sz w:val="20"/>
              </w:rPr>
            </w:pPr>
            <w:r w:rsidRPr="00C866AD">
              <w:rPr>
                <w:rFonts w:cs="Arial"/>
                <w:b/>
                <w:bCs/>
                <w:smallCaps/>
                <w:sz w:val="20"/>
              </w:rPr>
              <w:t>Program</w:t>
            </w:r>
            <w:r w:rsidR="00DF6CE1" w:rsidRPr="00C866AD">
              <w:rPr>
                <w:rFonts w:cs="Arial"/>
                <w:b/>
                <w:bCs/>
                <w:smallCaps/>
                <w:sz w:val="20"/>
              </w:rPr>
              <w:t xml:space="preserve"> Name</w:t>
            </w:r>
            <w:r w:rsidR="00470B91" w:rsidRPr="00C866AD">
              <w:rPr>
                <w:rFonts w:cs="Arial"/>
                <w:b/>
                <w:bCs/>
                <w:smallCaps/>
                <w:sz w:val="20"/>
              </w:rPr>
              <w:t>:</w:t>
            </w:r>
            <w:r w:rsidR="00470B91" w:rsidRPr="00C866AD">
              <w:rPr>
                <w:rFonts w:cs="Arial"/>
                <w:bCs/>
                <w:smallCaps/>
                <w:sz w:val="20"/>
              </w:rPr>
              <w:t xml:space="preserve">  </w:t>
            </w:r>
          </w:p>
          <w:p w14:paraId="4171DCB5" w14:textId="19B97D4D" w:rsidR="00E937A4" w:rsidRPr="00E64BC0" w:rsidRDefault="00E937A4" w:rsidP="00E61803">
            <w:pPr>
              <w:pStyle w:val="Header"/>
              <w:tabs>
                <w:tab w:val="clear" w:pos="4320"/>
                <w:tab w:val="clear" w:pos="8640"/>
              </w:tabs>
              <w:rPr>
                <w:rFonts w:cs="Arial"/>
                <w:bCs/>
                <w:sz w:val="20"/>
              </w:rPr>
            </w:pPr>
            <w:r w:rsidRPr="00E64BC0">
              <w:rPr>
                <w:rFonts w:cs="Arial"/>
                <w:bCs/>
                <w:sz w:val="20"/>
              </w:rPr>
              <w:t>CCTP</w:t>
            </w:r>
          </w:p>
        </w:tc>
      </w:tr>
      <w:tr w:rsidR="007F1714" w:rsidRPr="00C866AD" w14:paraId="1BB606ED" w14:textId="77777777" w:rsidTr="00530594">
        <w:trPr>
          <w:trHeight w:val="550"/>
        </w:trPr>
        <w:tc>
          <w:tcPr>
            <w:tcW w:w="5487" w:type="dxa"/>
          </w:tcPr>
          <w:p w14:paraId="26567BA3" w14:textId="77777777" w:rsidR="007F1714" w:rsidRDefault="007F1714" w:rsidP="006134BE">
            <w:pPr>
              <w:pStyle w:val="Header"/>
              <w:tabs>
                <w:tab w:val="clear" w:pos="4320"/>
                <w:tab w:val="clear" w:pos="8640"/>
              </w:tabs>
              <w:spacing w:after="120"/>
              <w:rPr>
                <w:rFonts w:cs="Arial"/>
                <w:b/>
                <w:bCs/>
                <w:smallCaps/>
                <w:sz w:val="20"/>
              </w:rPr>
            </w:pPr>
            <w:r w:rsidRPr="00C866AD">
              <w:rPr>
                <w:rFonts w:cs="Arial"/>
                <w:b/>
                <w:bCs/>
                <w:smallCaps/>
                <w:sz w:val="20"/>
              </w:rPr>
              <w:t>Name of Staff Completing Report:</w:t>
            </w:r>
          </w:p>
          <w:p w14:paraId="7BA1FEB5" w14:textId="3291E734" w:rsidR="00BF7A0C" w:rsidRPr="00E64BC0" w:rsidRDefault="006134BE" w:rsidP="00E61803">
            <w:pPr>
              <w:pStyle w:val="Header"/>
              <w:tabs>
                <w:tab w:val="clear" w:pos="4320"/>
                <w:tab w:val="clear" w:pos="8640"/>
              </w:tabs>
              <w:rPr>
                <w:rFonts w:cs="Arial"/>
                <w:sz w:val="20"/>
              </w:rPr>
            </w:pPr>
            <w:r>
              <w:rPr>
                <w:rFonts w:cs="Arial"/>
                <w:sz w:val="20"/>
              </w:rPr>
              <w:fldChar w:fldCharType="begin">
                <w:ffData>
                  <w:name w:val="Text24"/>
                  <w:enabled/>
                  <w:calcOnExit w:val="0"/>
                  <w:textInput/>
                </w:ffData>
              </w:fldChar>
            </w:r>
            <w:bookmarkStart w:id="0" w:name="Text24"/>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0"/>
          </w:p>
        </w:tc>
        <w:tc>
          <w:tcPr>
            <w:tcW w:w="4498" w:type="dxa"/>
          </w:tcPr>
          <w:p w14:paraId="27981844" w14:textId="77777777" w:rsidR="007F1714" w:rsidRDefault="007F1714" w:rsidP="006134BE">
            <w:pPr>
              <w:pStyle w:val="Header"/>
              <w:tabs>
                <w:tab w:val="clear" w:pos="4320"/>
                <w:tab w:val="clear" w:pos="8640"/>
              </w:tabs>
              <w:spacing w:after="120"/>
              <w:rPr>
                <w:rFonts w:cs="Arial"/>
                <w:b/>
                <w:bCs/>
                <w:smallCaps/>
                <w:sz w:val="20"/>
              </w:rPr>
            </w:pPr>
            <w:r>
              <w:rPr>
                <w:rFonts w:cs="Arial"/>
                <w:b/>
                <w:bCs/>
                <w:smallCaps/>
                <w:sz w:val="20"/>
              </w:rPr>
              <w:t xml:space="preserve">Date </w:t>
            </w:r>
            <w:r w:rsidR="00B75ED2">
              <w:rPr>
                <w:rFonts w:cs="Arial"/>
                <w:b/>
                <w:bCs/>
                <w:smallCaps/>
                <w:sz w:val="20"/>
              </w:rPr>
              <w:t>Report Completed:</w:t>
            </w:r>
          </w:p>
          <w:p w14:paraId="10B570D3" w14:textId="30B20403" w:rsidR="00E64BC0" w:rsidRPr="00E64BC0" w:rsidRDefault="006134BE" w:rsidP="00E61803">
            <w:pPr>
              <w:pStyle w:val="Header"/>
              <w:tabs>
                <w:tab w:val="clear" w:pos="4320"/>
                <w:tab w:val="clear" w:pos="8640"/>
              </w:tabs>
              <w:rPr>
                <w:rFonts w:cs="Arial"/>
                <w:sz w:val="20"/>
              </w:rPr>
            </w:pPr>
            <w:r>
              <w:rPr>
                <w:rFonts w:cs="Arial"/>
                <w:sz w:val="20"/>
              </w:rPr>
              <w:fldChar w:fldCharType="begin">
                <w:ffData>
                  <w:name w:val="Text25"/>
                  <w:enabled/>
                  <w:calcOnExit w:val="0"/>
                  <w:textInput/>
                </w:ffData>
              </w:fldChar>
            </w:r>
            <w:bookmarkStart w:id="1" w:name="Text25"/>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
          </w:p>
        </w:tc>
      </w:tr>
      <w:tr w:rsidR="00470B91" w:rsidRPr="00C866AD" w14:paraId="32AC1B39" w14:textId="77777777" w:rsidTr="00530594">
        <w:trPr>
          <w:trHeight w:val="479"/>
        </w:trPr>
        <w:tc>
          <w:tcPr>
            <w:tcW w:w="9985" w:type="dxa"/>
            <w:gridSpan w:val="2"/>
          </w:tcPr>
          <w:p w14:paraId="203B6708" w14:textId="7CBFA98E" w:rsidR="00530594" w:rsidRPr="00C866AD" w:rsidRDefault="00470B91" w:rsidP="00E61803">
            <w:pPr>
              <w:pStyle w:val="Header"/>
              <w:tabs>
                <w:tab w:val="clear" w:pos="4320"/>
                <w:tab w:val="clear" w:pos="8640"/>
              </w:tabs>
              <w:rPr>
                <w:rFonts w:cs="Arial"/>
                <w:bCs/>
                <w:sz w:val="20"/>
              </w:rPr>
            </w:pPr>
            <w:r w:rsidRPr="00C866AD">
              <w:rPr>
                <w:rFonts w:cs="Arial"/>
                <w:b/>
                <w:bCs/>
                <w:smallCaps/>
                <w:sz w:val="20"/>
              </w:rPr>
              <w:t>Reporting Period:</w:t>
            </w:r>
            <w:r w:rsidRPr="00C866AD">
              <w:rPr>
                <w:rFonts w:cs="Arial"/>
                <w:bCs/>
                <w:sz w:val="20"/>
              </w:rPr>
              <w:t xml:space="preserve">  </w:t>
            </w:r>
          </w:p>
          <w:p w14:paraId="44880EC9" w14:textId="08A06AB7" w:rsidR="00470B91" w:rsidRPr="00C866AD" w:rsidRDefault="00E937A4" w:rsidP="00530594">
            <w:pPr>
              <w:pStyle w:val="Header"/>
              <w:tabs>
                <w:tab w:val="clear" w:pos="4320"/>
                <w:tab w:val="clear" w:pos="8640"/>
                <w:tab w:val="left" w:pos="2322"/>
                <w:tab w:val="left" w:pos="4848"/>
                <w:tab w:val="left" w:pos="7272"/>
              </w:tabs>
              <w:spacing w:before="120"/>
              <w:rPr>
                <w:rFonts w:cs="Arial"/>
                <w:b/>
                <w:sz w:val="20"/>
              </w:rPr>
            </w:pPr>
            <w:r>
              <w:rPr>
                <w:rFonts w:cs="Arial"/>
                <w:b/>
                <w:sz w:val="20"/>
              </w:rPr>
              <w:fldChar w:fldCharType="begin">
                <w:ffData>
                  <w:name w:val="Check1"/>
                  <w:enabled/>
                  <w:calcOnExit w:val="0"/>
                  <w:checkBox>
                    <w:sizeAuto/>
                    <w:default w:val="0"/>
                    <w:checked w:val="0"/>
                  </w:checkBox>
                </w:ffData>
              </w:fldChar>
            </w:r>
            <w:bookmarkStart w:id="2" w:name="Check1"/>
            <w:r>
              <w:rPr>
                <w:rFonts w:cs="Arial"/>
                <w:b/>
                <w:sz w:val="20"/>
              </w:rPr>
              <w:instrText xml:space="preserve"> FORMCHECKBOX </w:instrText>
            </w:r>
            <w:r>
              <w:rPr>
                <w:rFonts w:cs="Arial"/>
                <w:b/>
                <w:sz w:val="20"/>
              </w:rPr>
            </w:r>
            <w:r>
              <w:rPr>
                <w:rFonts w:cs="Arial"/>
                <w:b/>
                <w:sz w:val="20"/>
              </w:rPr>
              <w:fldChar w:fldCharType="separate"/>
            </w:r>
            <w:r>
              <w:rPr>
                <w:rFonts w:cs="Arial"/>
                <w:b/>
                <w:sz w:val="20"/>
              </w:rPr>
              <w:fldChar w:fldCharType="end"/>
            </w:r>
            <w:bookmarkEnd w:id="2"/>
            <w:r w:rsidR="007368BD" w:rsidRPr="00C866AD">
              <w:rPr>
                <w:rFonts w:cs="Arial"/>
                <w:b/>
                <w:sz w:val="20"/>
              </w:rPr>
              <w:t xml:space="preserve"> Q1: due </w:t>
            </w:r>
            <w:r w:rsidR="00530594">
              <w:rPr>
                <w:rFonts w:cs="Arial"/>
                <w:b/>
                <w:sz w:val="20"/>
              </w:rPr>
              <w:t>10/</w:t>
            </w:r>
            <w:r w:rsidR="00FD68C0">
              <w:rPr>
                <w:rFonts w:cs="Arial"/>
                <w:b/>
                <w:sz w:val="20"/>
              </w:rPr>
              <w:t>25/</w:t>
            </w:r>
            <w:r w:rsidR="00530594">
              <w:rPr>
                <w:rFonts w:cs="Arial"/>
                <w:b/>
                <w:sz w:val="20"/>
              </w:rPr>
              <w:t>2</w:t>
            </w:r>
            <w:r w:rsidR="00267BEC">
              <w:rPr>
                <w:rFonts w:cs="Arial"/>
                <w:b/>
                <w:sz w:val="20"/>
              </w:rPr>
              <w:t>6</w:t>
            </w:r>
            <w:r w:rsidR="007368BD" w:rsidRPr="00C866AD">
              <w:rPr>
                <w:rFonts w:cs="Arial"/>
                <w:b/>
                <w:sz w:val="20"/>
              </w:rPr>
              <w:t xml:space="preserve"> </w:t>
            </w:r>
            <w:r w:rsidR="00530594">
              <w:rPr>
                <w:rFonts w:cs="Arial"/>
                <w:b/>
                <w:sz w:val="20"/>
              </w:rPr>
              <w:tab/>
            </w:r>
            <w:r w:rsidR="007368BD" w:rsidRPr="00C866AD">
              <w:rPr>
                <w:rFonts w:cs="Arial"/>
                <w:b/>
                <w:sz w:val="20"/>
              </w:rPr>
              <w:t xml:space="preserve"> </w:t>
            </w:r>
            <w:bookmarkStart w:id="3" w:name="Check2"/>
            <w:r w:rsidR="007368BD" w:rsidRPr="00C866AD">
              <w:rPr>
                <w:rFonts w:cs="Arial"/>
                <w:b/>
                <w:sz w:val="20"/>
              </w:rPr>
              <w:fldChar w:fldCharType="begin">
                <w:ffData>
                  <w:name w:val="Check2"/>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3"/>
            <w:r w:rsidR="007368BD" w:rsidRPr="00C866AD">
              <w:rPr>
                <w:rFonts w:cs="Arial"/>
                <w:b/>
                <w:sz w:val="20"/>
              </w:rPr>
              <w:t xml:space="preserve"> Q2: due </w:t>
            </w:r>
            <w:r w:rsidR="00530594">
              <w:rPr>
                <w:rFonts w:cs="Arial"/>
                <w:b/>
                <w:sz w:val="20"/>
              </w:rPr>
              <w:t>1/</w:t>
            </w:r>
            <w:r w:rsidR="00FD68C0">
              <w:rPr>
                <w:rFonts w:cs="Arial"/>
                <w:b/>
                <w:sz w:val="20"/>
              </w:rPr>
              <w:t>25/</w:t>
            </w:r>
            <w:r w:rsidR="00530594">
              <w:rPr>
                <w:rFonts w:cs="Arial"/>
                <w:b/>
                <w:sz w:val="20"/>
              </w:rPr>
              <w:t>2</w:t>
            </w:r>
            <w:r w:rsidR="00267BEC">
              <w:rPr>
                <w:rFonts w:cs="Arial"/>
                <w:b/>
                <w:sz w:val="20"/>
              </w:rPr>
              <w:t>7</w:t>
            </w:r>
            <w:r w:rsidR="00530594">
              <w:rPr>
                <w:rFonts w:cs="Arial"/>
                <w:b/>
                <w:sz w:val="20"/>
              </w:rPr>
              <w:t xml:space="preserve"> </w:t>
            </w:r>
            <w:r w:rsidR="00530594">
              <w:rPr>
                <w:rFonts w:cs="Arial"/>
                <w:b/>
                <w:sz w:val="20"/>
              </w:rPr>
              <w:tab/>
            </w:r>
            <w:r w:rsidR="007368BD" w:rsidRPr="00C866AD">
              <w:rPr>
                <w:rFonts w:cs="Arial"/>
                <w:b/>
                <w:sz w:val="20"/>
              </w:rPr>
              <w:t xml:space="preserve"> </w:t>
            </w:r>
            <w:bookmarkStart w:id="4" w:name="Check3"/>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4"/>
            <w:r w:rsidR="007368BD" w:rsidRPr="00C866AD">
              <w:rPr>
                <w:rFonts w:cs="Arial"/>
                <w:b/>
                <w:sz w:val="20"/>
              </w:rPr>
              <w:t xml:space="preserve"> Q3: </w:t>
            </w:r>
            <w:r w:rsidR="008B1316">
              <w:rPr>
                <w:rFonts w:cs="Arial"/>
                <w:b/>
                <w:sz w:val="20"/>
              </w:rPr>
              <w:t xml:space="preserve">due </w:t>
            </w:r>
            <w:r w:rsidR="00530594">
              <w:rPr>
                <w:rFonts w:cs="Arial"/>
                <w:b/>
                <w:sz w:val="20"/>
              </w:rPr>
              <w:t>4/</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r w:rsidR="00530594">
              <w:rPr>
                <w:rFonts w:cs="Arial"/>
                <w:b/>
                <w:sz w:val="20"/>
              </w:rPr>
              <w:tab/>
            </w:r>
            <w:r w:rsidR="007368BD" w:rsidRPr="00C866AD">
              <w:rPr>
                <w:rFonts w:cs="Arial"/>
                <w:b/>
                <w:sz w:val="20"/>
              </w:rPr>
              <w:t xml:space="preserve"> </w:t>
            </w:r>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r w:rsidR="007368BD" w:rsidRPr="00C866AD">
              <w:rPr>
                <w:rFonts w:cs="Arial"/>
                <w:b/>
                <w:sz w:val="20"/>
              </w:rPr>
              <w:t xml:space="preserve"> Q4: due </w:t>
            </w:r>
            <w:r w:rsidR="00530594">
              <w:rPr>
                <w:rFonts w:cs="Arial"/>
                <w:b/>
                <w:sz w:val="20"/>
              </w:rPr>
              <w:t>7/</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p>
        </w:tc>
      </w:tr>
    </w:tbl>
    <w:p w14:paraId="76C3E970" w14:textId="77777777" w:rsidR="008B1316" w:rsidRPr="008B1316" w:rsidRDefault="008B021D" w:rsidP="008B1316">
      <w:pPr>
        <w:pStyle w:val="ListParagraph"/>
        <w:numPr>
          <w:ilvl w:val="0"/>
          <w:numId w:val="23"/>
        </w:numPr>
        <w:ind w:left="360"/>
        <w:rPr>
          <w:b/>
          <w:bCs/>
        </w:rPr>
      </w:pPr>
      <w:r w:rsidRPr="00101DA9">
        <w:rPr>
          <w:rFonts w:ascii="Arial" w:hAnsi="Arial" w:cs="Arial"/>
          <w:b/>
          <w:bCs/>
          <w:sz w:val="22"/>
          <w:szCs w:val="22"/>
        </w:rPr>
        <w:t>P</w:t>
      </w:r>
      <w:r w:rsidR="009B2762" w:rsidRPr="00101DA9">
        <w:rPr>
          <w:rFonts w:ascii="Arial" w:hAnsi="Arial" w:cs="Arial"/>
          <w:b/>
          <w:bCs/>
          <w:sz w:val="22"/>
          <w:szCs w:val="22"/>
        </w:rPr>
        <w:t>erformance Update</w:t>
      </w:r>
    </w:p>
    <w:p w14:paraId="67F1C430" w14:textId="2B083971" w:rsidR="00B00F98" w:rsidRDefault="0003699B" w:rsidP="009E71EC">
      <w:pPr>
        <w:pStyle w:val="ListParagraph"/>
        <w:ind w:left="360"/>
        <w:rPr>
          <w:rFonts w:ascii="Arial" w:hAnsi="Arial" w:cs="Arial"/>
          <w:i/>
          <w:iCs/>
          <w:sz w:val="22"/>
          <w:szCs w:val="22"/>
        </w:rPr>
      </w:pPr>
      <w:r w:rsidRPr="008B1316">
        <w:rPr>
          <w:rFonts w:ascii="Arial" w:hAnsi="Arial" w:cs="Arial"/>
          <w:sz w:val="22"/>
          <w:szCs w:val="22"/>
        </w:rPr>
        <w:t>Please complete the chart</w:t>
      </w:r>
      <w:r w:rsidR="00491B14" w:rsidRPr="008B1316">
        <w:rPr>
          <w:rFonts w:ascii="Arial" w:hAnsi="Arial" w:cs="Arial"/>
          <w:sz w:val="22"/>
          <w:szCs w:val="22"/>
        </w:rPr>
        <w:t>s</w:t>
      </w:r>
      <w:r w:rsidRPr="008B1316">
        <w:rPr>
          <w:rFonts w:ascii="Arial" w:hAnsi="Arial" w:cs="Arial"/>
          <w:sz w:val="22"/>
          <w:szCs w:val="22"/>
        </w:rPr>
        <w:t xml:space="preserve"> below with data from I-Trac reports.</w:t>
      </w:r>
      <w:r w:rsidR="00491B14" w:rsidRPr="008B1316">
        <w:rPr>
          <w:rFonts w:ascii="Arial" w:hAnsi="Arial" w:cs="Arial"/>
          <w:sz w:val="22"/>
          <w:szCs w:val="22"/>
        </w:rPr>
        <w:t xml:space="preserve"> </w:t>
      </w:r>
      <w:r w:rsidR="00822CA1">
        <w:rPr>
          <w:rFonts w:ascii="Arial" w:hAnsi="Arial" w:cs="Arial"/>
          <w:sz w:val="22"/>
          <w:szCs w:val="22"/>
        </w:rPr>
        <w:t>Do not enter data in the c</w:t>
      </w:r>
      <w:r w:rsidR="00491B14" w:rsidRPr="00822CA1">
        <w:rPr>
          <w:rFonts w:ascii="Arial" w:hAnsi="Arial" w:cs="Arial"/>
          <w:sz w:val="22"/>
          <w:szCs w:val="22"/>
        </w:rPr>
        <w:t>olumns shaded in gold</w:t>
      </w:r>
      <w:r w:rsidR="009E71EC">
        <w:rPr>
          <w:rFonts w:ascii="Arial" w:hAnsi="Arial" w:cs="Arial"/>
          <w:sz w:val="22"/>
          <w:szCs w:val="22"/>
        </w:rPr>
        <w:t xml:space="preserve">. These columns </w:t>
      </w:r>
      <w:r w:rsidR="00491B14" w:rsidRPr="00822CA1">
        <w:rPr>
          <w:rFonts w:ascii="Arial" w:hAnsi="Arial" w:cs="Arial"/>
          <w:sz w:val="22"/>
          <w:szCs w:val="22"/>
        </w:rPr>
        <w:t xml:space="preserve">contain formulas to calculate results. </w:t>
      </w:r>
      <w:r w:rsidR="00491B14" w:rsidRPr="009E71EC">
        <w:rPr>
          <w:rFonts w:ascii="Arial" w:hAnsi="Arial" w:cs="Arial"/>
          <w:i/>
          <w:iCs/>
          <w:sz w:val="22"/>
          <w:szCs w:val="22"/>
          <w:highlight w:val="yellow"/>
        </w:rPr>
        <w:t xml:space="preserve">To update the calculations in a table, select the entire table and press </w:t>
      </w:r>
      <w:r w:rsidR="00E17FFE">
        <w:rPr>
          <w:rFonts w:ascii="Arial" w:hAnsi="Arial" w:cs="Arial"/>
          <w:i/>
          <w:iCs/>
          <w:sz w:val="22"/>
          <w:szCs w:val="22"/>
          <w:highlight w:val="yellow"/>
        </w:rPr>
        <w:t xml:space="preserve">the </w:t>
      </w:r>
      <w:r w:rsidR="00491B14" w:rsidRPr="009E71EC">
        <w:rPr>
          <w:rFonts w:ascii="Arial" w:hAnsi="Arial" w:cs="Arial"/>
          <w:i/>
          <w:iCs/>
          <w:sz w:val="22"/>
          <w:szCs w:val="22"/>
          <w:highlight w:val="yellow"/>
        </w:rPr>
        <w:t>F9</w:t>
      </w:r>
      <w:r w:rsidR="00E17FFE">
        <w:rPr>
          <w:rFonts w:ascii="Arial" w:hAnsi="Arial" w:cs="Arial"/>
          <w:i/>
          <w:iCs/>
          <w:sz w:val="22"/>
          <w:szCs w:val="22"/>
          <w:highlight w:val="yellow"/>
        </w:rPr>
        <w:t xml:space="preserve"> key</w:t>
      </w:r>
      <w:r w:rsidR="00491B14" w:rsidRPr="009E71EC">
        <w:rPr>
          <w:rFonts w:ascii="Arial" w:hAnsi="Arial" w:cs="Arial"/>
          <w:i/>
          <w:iCs/>
          <w:sz w:val="22"/>
          <w:szCs w:val="22"/>
          <w:highlight w:val="yellow"/>
        </w:rPr>
        <w:t>.</w:t>
      </w:r>
    </w:p>
    <w:p w14:paraId="168DBCF1" w14:textId="77777777" w:rsidR="003A06E6" w:rsidRPr="00822CA1" w:rsidRDefault="003A06E6" w:rsidP="00822CA1">
      <w:pPr>
        <w:pStyle w:val="ListParagraph"/>
        <w:ind w:left="360"/>
        <w:rPr>
          <w:rFonts w:ascii="Arial" w:hAnsi="Arial" w:cs="Arial"/>
          <w:sz w:val="22"/>
          <w:szCs w:val="22"/>
        </w:rPr>
      </w:pPr>
    </w:p>
    <w:tbl>
      <w:tblPr>
        <w:tblStyle w:val="TableGrid"/>
        <w:tblW w:w="9723" w:type="dxa"/>
        <w:tblInd w:w="355" w:type="dxa"/>
        <w:tblLayout w:type="fixed"/>
        <w:tblLook w:val="04A0" w:firstRow="1" w:lastRow="0" w:firstColumn="1" w:lastColumn="0" w:noHBand="0" w:noVBand="1"/>
      </w:tblPr>
      <w:tblGrid>
        <w:gridCol w:w="3013"/>
        <w:gridCol w:w="1222"/>
        <w:gridCol w:w="900"/>
        <w:gridCol w:w="292"/>
        <w:gridCol w:w="711"/>
        <w:gridCol w:w="710"/>
        <w:gridCol w:w="708"/>
        <w:gridCol w:w="750"/>
        <w:gridCol w:w="691"/>
        <w:gridCol w:w="726"/>
      </w:tblGrid>
      <w:tr w:rsidR="00944F4A" w:rsidRPr="00A72ECF" w14:paraId="2DF14755" w14:textId="77777777" w:rsidTr="00A72ECF">
        <w:trPr>
          <w:trHeight w:val="260"/>
        </w:trPr>
        <w:tc>
          <w:tcPr>
            <w:tcW w:w="4235" w:type="dxa"/>
            <w:gridSpan w:val="2"/>
            <w:tcBorders>
              <w:top w:val="nil"/>
              <w:left w:val="nil"/>
              <w:bottom w:val="single" w:sz="4" w:space="0" w:color="auto"/>
              <w:right w:val="nil"/>
            </w:tcBorders>
            <w:vAlign w:val="bottom"/>
          </w:tcPr>
          <w:p w14:paraId="58923D56" w14:textId="0572B7DF" w:rsidR="00944F4A" w:rsidRPr="00A72ECF" w:rsidRDefault="00944F4A" w:rsidP="007B44D0">
            <w:pPr>
              <w:jc w:val="right"/>
              <w:rPr>
                <w:rFonts w:ascii="Arial" w:hAnsi="Arial" w:cs="Arial"/>
                <w:b/>
                <w:i/>
                <w:iCs/>
                <w:color w:val="FFFFFF" w:themeColor="background1"/>
                <w:sz w:val="18"/>
                <w:szCs w:val="18"/>
              </w:rPr>
            </w:pPr>
          </w:p>
        </w:tc>
        <w:tc>
          <w:tcPr>
            <w:tcW w:w="1192" w:type="dxa"/>
            <w:gridSpan w:val="2"/>
            <w:tcBorders>
              <w:top w:val="nil"/>
              <w:left w:val="nil"/>
              <w:bottom w:val="single" w:sz="4" w:space="0" w:color="auto"/>
            </w:tcBorders>
            <w:vAlign w:val="center"/>
          </w:tcPr>
          <w:p w14:paraId="513F5794" w14:textId="1F7D65E3" w:rsidR="00944F4A" w:rsidRPr="00A72ECF" w:rsidRDefault="00944F4A" w:rsidP="00944F4A">
            <w:pPr>
              <w:jc w:val="center"/>
              <w:rPr>
                <w:rFonts w:ascii="Arial" w:hAnsi="Arial" w:cs="Arial"/>
                <w:b/>
                <w:color w:val="FFFFFF" w:themeColor="background1"/>
                <w:sz w:val="18"/>
                <w:szCs w:val="18"/>
              </w:rPr>
            </w:pPr>
          </w:p>
        </w:tc>
        <w:tc>
          <w:tcPr>
            <w:tcW w:w="2129" w:type="dxa"/>
            <w:gridSpan w:val="3"/>
            <w:tcBorders>
              <w:bottom w:val="single" w:sz="4" w:space="0" w:color="auto"/>
            </w:tcBorders>
            <w:shd w:val="clear" w:color="auto" w:fill="365E02" w:themeFill="accent1" w:themeFillShade="80"/>
            <w:vAlign w:val="center"/>
          </w:tcPr>
          <w:p w14:paraId="29338006" w14:textId="10E58113" w:rsidR="00944F4A" w:rsidRPr="00A72ECF" w:rsidRDefault="0082634B" w:rsidP="00944F4A">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TriMet 82</w:t>
            </w:r>
            <w:r w:rsidRPr="00A72ECF">
              <w:rPr>
                <w:rFonts w:ascii="Arial" w:hAnsi="Arial" w:cs="Arial"/>
                <w:b/>
                <w:color w:val="FFFFFF" w:themeColor="background1"/>
                <w:sz w:val="18"/>
                <w:szCs w:val="18"/>
                <w:vertAlign w:val="superscript"/>
              </w:rPr>
              <w:t>nd</w:t>
            </w:r>
            <w:r w:rsidRPr="00A72ECF">
              <w:rPr>
                <w:rFonts w:ascii="Arial" w:hAnsi="Arial" w:cs="Arial"/>
                <w:b/>
                <w:color w:val="FFFFFF" w:themeColor="background1"/>
                <w:sz w:val="18"/>
                <w:szCs w:val="18"/>
              </w:rPr>
              <w:t xml:space="preserve"> Ave.</w:t>
            </w:r>
          </w:p>
        </w:tc>
        <w:tc>
          <w:tcPr>
            <w:tcW w:w="2167" w:type="dxa"/>
            <w:gridSpan w:val="3"/>
            <w:tcBorders>
              <w:bottom w:val="single" w:sz="4" w:space="0" w:color="auto"/>
              <w:right w:val="single" w:sz="4" w:space="0" w:color="auto"/>
            </w:tcBorders>
            <w:shd w:val="clear" w:color="auto" w:fill="365E02" w:themeFill="accent1" w:themeFillShade="80"/>
            <w:vAlign w:val="center"/>
          </w:tcPr>
          <w:p w14:paraId="5A594678" w14:textId="45B01BE6" w:rsidR="0082634B" w:rsidRPr="00A72ECF" w:rsidRDefault="00944F4A" w:rsidP="0082634B">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SNAP Reinve</w:t>
            </w:r>
            <w:r w:rsidR="0082634B" w:rsidRPr="00A72ECF">
              <w:rPr>
                <w:rFonts w:ascii="Arial" w:hAnsi="Arial" w:cs="Arial"/>
                <w:b/>
                <w:color w:val="FFFFFF" w:themeColor="background1"/>
                <w:sz w:val="18"/>
                <w:szCs w:val="18"/>
              </w:rPr>
              <w:t>st.</w:t>
            </w:r>
          </w:p>
        </w:tc>
      </w:tr>
      <w:tr w:rsidR="0082634B" w:rsidRPr="00A72ECF" w14:paraId="6D80E120" w14:textId="77777777" w:rsidTr="00720A52">
        <w:trPr>
          <w:trHeight w:val="420"/>
        </w:trPr>
        <w:tc>
          <w:tcPr>
            <w:tcW w:w="5427" w:type="dxa"/>
            <w:gridSpan w:val="4"/>
            <w:tcBorders>
              <w:bottom w:val="single" w:sz="4" w:space="0" w:color="auto"/>
              <w:right w:val="single" w:sz="4" w:space="0" w:color="auto"/>
            </w:tcBorders>
            <w:shd w:val="clear" w:color="auto" w:fill="6EBD05" w:themeFill="accent1"/>
            <w:vAlign w:val="bottom"/>
          </w:tcPr>
          <w:p w14:paraId="562B0653" w14:textId="5F881A30" w:rsidR="0082634B" w:rsidRPr="00A72ECF" w:rsidRDefault="0082634B" w:rsidP="0082634B">
            <w:pPr>
              <w:rPr>
                <w:rFonts w:ascii="Arial" w:hAnsi="Arial" w:cs="Arial"/>
                <w:b/>
                <w:color w:val="FFFFFF" w:themeColor="background1"/>
                <w:sz w:val="18"/>
                <w:szCs w:val="18"/>
              </w:rPr>
            </w:pPr>
            <w:r w:rsidRPr="00A72ECF">
              <w:rPr>
                <w:rFonts w:ascii="Arial" w:hAnsi="Arial" w:cs="Arial"/>
                <w:b/>
                <w:color w:val="FFFFFF" w:themeColor="background1"/>
                <w:sz w:val="18"/>
                <w:szCs w:val="18"/>
              </w:rPr>
              <w:t>Performance Measures</w:t>
            </w:r>
          </w:p>
        </w:tc>
        <w:tc>
          <w:tcPr>
            <w:tcW w:w="711" w:type="dxa"/>
            <w:tcBorders>
              <w:left w:val="single" w:sz="4" w:space="0" w:color="auto"/>
              <w:bottom w:val="single" w:sz="4" w:space="0" w:color="auto"/>
            </w:tcBorders>
            <w:shd w:val="clear" w:color="auto" w:fill="6EBD05" w:themeFill="accent1"/>
            <w:vAlign w:val="bottom"/>
          </w:tcPr>
          <w:p w14:paraId="193A1FD0" w14:textId="133AE9E1" w:rsidR="0082634B" w:rsidRPr="00A72ECF" w:rsidRDefault="0082634B" w:rsidP="007B44D0">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Goal</w:t>
            </w:r>
          </w:p>
        </w:tc>
        <w:tc>
          <w:tcPr>
            <w:tcW w:w="710" w:type="dxa"/>
            <w:tcBorders>
              <w:bottom w:val="single" w:sz="4" w:space="0" w:color="auto"/>
              <w:right w:val="single" w:sz="12" w:space="0" w:color="auto"/>
            </w:tcBorders>
            <w:shd w:val="clear" w:color="auto" w:fill="6EBD05" w:themeFill="accent1"/>
            <w:vAlign w:val="bottom"/>
          </w:tcPr>
          <w:p w14:paraId="1AD5C726" w14:textId="214441EC" w:rsidR="0082634B" w:rsidRPr="00A72ECF" w:rsidRDefault="0082634B" w:rsidP="007B44D0">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YTD</w:t>
            </w:r>
          </w:p>
        </w:tc>
        <w:tc>
          <w:tcPr>
            <w:tcW w:w="708"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599CD548" w14:textId="16E9787E" w:rsidR="0082634B" w:rsidRPr="00A72ECF" w:rsidRDefault="0082634B" w:rsidP="007B44D0">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 to Goal</w:t>
            </w:r>
          </w:p>
        </w:tc>
        <w:tc>
          <w:tcPr>
            <w:tcW w:w="750" w:type="dxa"/>
            <w:tcBorders>
              <w:left w:val="single" w:sz="12" w:space="0" w:color="auto"/>
              <w:bottom w:val="single" w:sz="4" w:space="0" w:color="auto"/>
              <w:right w:val="single" w:sz="4" w:space="0" w:color="auto"/>
            </w:tcBorders>
            <w:shd w:val="clear" w:color="auto" w:fill="6EBD05" w:themeFill="accent1"/>
            <w:vAlign w:val="bottom"/>
          </w:tcPr>
          <w:p w14:paraId="2E4F1672" w14:textId="5C2D86E5" w:rsidR="0082634B" w:rsidRPr="00A72ECF" w:rsidRDefault="0082634B" w:rsidP="00805CC7">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Goal</w:t>
            </w:r>
          </w:p>
        </w:tc>
        <w:tc>
          <w:tcPr>
            <w:tcW w:w="691"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2B1CD102" w14:textId="77777777" w:rsidR="0082634B" w:rsidRPr="00A72ECF" w:rsidRDefault="0082634B" w:rsidP="00805CC7">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0B8AF90B" w14:textId="77777777" w:rsidR="0082634B" w:rsidRPr="00A72ECF" w:rsidRDefault="0082634B" w:rsidP="00805CC7">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 to Goal</w:t>
            </w:r>
          </w:p>
        </w:tc>
      </w:tr>
      <w:tr w:rsidR="0082634B" w:rsidRPr="00A72ECF" w14:paraId="29B3F101" w14:textId="77777777" w:rsidTr="00720A52">
        <w:trPr>
          <w:trHeight w:val="359"/>
        </w:trPr>
        <w:tc>
          <w:tcPr>
            <w:tcW w:w="5427" w:type="dxa"/>
            <w:gridSpan w:val="4"/>
            <w:tcBorders>
              <w:bottom w:val="single" w:sz="4" w:space="0" w:color="auto"/>
              <w:right w:val="single" w:sz="4" w:space="0" w:color="auto"/>
            </w:tcBorders>
            <w:vAlign w:val="center"/>
          </w:tcPr>
          <w:p w14:paraId="2C739FE5" w14:textId="2C23CB5E" w:rsidR="0082634B" w:rsidRPr="00A72ECF" w:rsidRDefault="0082634B" w:rsidP="0082634B">
            <w:pPr>
              <w:rPr>
                <w:rFonts w:ascii="Arial" w:hAnsi="Arial" w:cs="Arial"/>
                <w:bCs/>
                <w:sz w:val="18"/>
                <w:szCs w:val="18"/>
              </w:rPr>
            </w:pPr>
            <w:r w:rsidRPr="00A72ECF">
              <w:rPr>
                <w:rFonts w:ascii="Arial" w:hAnsi="Arial" w:cs="Arial"/>
                <w:bCs/>
                <w:sz w:val="18"/>
                <w:szCs w:val="18"/>
              </w:rPr>
              <w:t>Number of people beginning Pre-Apprenticeship Training</w:t>
            </w:r>
          </w:p>
        </w:tc>
        <w:tc>
          <w:tcPr>
            <w:tcW w:w="711" w:type="dxa"/>
            <w:tcBorders>
              <w:left w:val="single" w:sz="4" w:space="0" w:color="auto"/>
              <w:bottom w:val="single" w:sz="4" w:space="0" w:color="auto"/>
            </w:tcBorders>
            <w:vAlign w:val="center"/>
          </w:tcPr>
          <w:p w14:paraId="198E5A47" w14:textId="7BC41A5F" w:rsidR="0082634B" w:rsidRPr="00A72ECF" w:rsidRDefault="0082634B" w:rsidP="006B425F">
            <w:pPr>
              <w:jc w:val="center"/>
              <w:rPr>
                <w:rFonts w:ascii="Arial" w:hAnsi="Arial" w:cs="Arial"/>
                <w:bCs/>
                <w:sz w:val="18"/>
                <w:szCs w:val="18"/>
              </w:rPr>
            </w:pPr>
            <w:r w:rsidRPr="00A72ECF">
              <w:rPr>
                <w:rFonts w:ascii="Arial" w:hAnsi="Arial" w:cs="Arial"/>
                <w:bCs/>
                <w:sz w:val="18"/>
                <w:szCs w:val="18"/>
              </w:rPr>
              <w:t>14</w:t>
            </w:r>
          </w:p>
        </w:tc>
        <w:tc>
          <w:tcPr>
            <w:tcW w:w="710" w:type="dxa"/>
            <w:tcBorders>
              <w:bottom w:val="single" w:sz="4" w:space="0" w:color="auto"/>
              <w:right w:val="single" w:sz="12" w:space="0" w:color="auto"/>
            </w:tcBorders>
            <w:vAlign w:val="center"/>
          </w:tcPr>
          <w:p w14:paraId="15F347C6" w14:textId="1A0ED515" w:rsidR="0082634B" w:rsidRPr="00A72ECF" w:rsidRDefault="0082634B" w:rsidP="006B425F">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E4C85A5" w14:textId="1AA4D5EB" w:rsidR="0082634B" w:rsidRPr="00A72ECF" w:rsidRDefault="00720A52" w:rsidP="006B425F">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=(c3/b3)*100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c>
          <w:tcPr>
            <w:tcW w:w="750" w:type="dxa"/>
            <w:tcBorders>
              <w:left w:val="single" w:sz="12" w:space="0" w:color="auto"/>
              <w:bottom w:val="single" w:sz="4" w:space="0" w:color="auto"/>
              <w:right w:val="single" w:sz="4" w:space="0" w:color="auto"/>
            </w:tcBorders>
            <w:vAlign w:val="center"/>
          </w:tcPr>
          <w:p w14:paraId="3B1CD4F1" w14:textId="1557BAD5" w:rsidR="0082634B" w:rsidRPr="00A72ECF" w:rsidRDefault="00DF2357" w:rsidP="00363EF5">
            <w:pPr>
              <w:jc w:val="center"/>
              <w:rPr>
                <w:rFonts w:ascii="Arial" w:hAnsi="Arial" w:cs="Arial"/>
                <w:bCs/>
                <w:sz w:val="18"/>
                <w:szCs w:val="18"/>
              </w:rPr>
            </w:pPr>
            <w:r>
              <w:rPr>
                <w:rFonts w:ascii="Arial" w:hAnsi="Arial" w:cs="Arial"/>
                <w:bCs/>
                <w:sz w:val="18"/>
                <w:szCs w:val="18"/>
              </w:rPr>
              <w:t>11</w:t>
            </w:r>
          </w:p>
        </w:tc>
        <w:tc>
          <w:tcPr>
            <w:tcW w:w="691" w:type="dxa"/>
            <w:tcBorders>
              <w:top w:val="single" w:sz="4" w:space="0" w:color="auto"/>
              <w:left w:val="single" w:sz="4" w:space="0" w:color="auto"/>
              <w:bottom w:val="single" w:sz="4" w:space="0" w:color="auto"/>
              <w:right w:val="single" w:sz="12" w:space="0" w:color="auto"/>
            </w:tcBorders>
            <w:vAlign w:val="center"/>
          </w:tcPr>
          <w:p w14:paraId="5C21E669" w14:textId="7DA52467" w:rsidR="0082634B" w:rsidRPr="00A72ECF" w:rsidRDefault="0082634B" w:rsidP="0043663D">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bookmarkStart w:id="5" w:name="Text30"/>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bookmarkEnd w:id="5"/>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1B912137" w14:textId="1353E71B" w:rsidR="0082634B" w:rsidRPr="00A72ECF" w:rsidRDefault="00720A52" w:rsidP="00363EF5">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=(f3/e3)*100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82634B" w:rsidRPr="00A72ECF" w14:paraId="776D4CDF" w14:textId="77777777" w:rsidTr="00720A52">
        <w:trPr>
          <w:trHeight w:val="341"/>
        </w:trPr>
        <w:tc>
          <w:tcPr>
            <w:tcW w:w="5427" w:type="dxa"/>
            <w:gridSpan w:val="4"/>
            <w:tcBorders>
              <w:top w:val="single" w:sz="4" w:space="0" w:color="auto"/>
              <w:right w:val="single" w:sz="4" w:space="0" w:color="auto"/>
            </w:tcBorders>
            <w:vAlign w:val="center"/>
          </w:tcPr>
          <w:p w14:paraId="3109C193" w14:textId="59B9B0E6" w:rsidR="0082634B" w:rsidRPr="00A72ECF" w:rsidRDefault="0082634B" w:rsidP="0082634B">
            <w:pPr>
              <w:rPr>
                <w:rFonts w:ascii="Arial" w:hAnsi="Arial" w:cs="Arial"/>
                <w:bCs/>
                <w:sz w:val="18"/>
                <w:szCs w:val="18"/>
              </w:rPr>
            </w:pPr>
            <w:r w:rsidRPr="00A72ECF">
              <w:rPr>
                <w:rFonts w:ascii="Arial" w:hAnsi="Arial" w:cs="Arial"/>
                <w:bCs/>
                <w:sz w:val="18"/>
                <w:szCs w:val="18"/>
              </w:rPr>
              <w:t xml:space="preserve">Number of </w:t>
            </w:r>
            <w:r w:rsidR="009A3731">
              <w:rPr>
                <w:rFonts w:ascii="Arial" w:hAnsi="Arial" w:cs="Arial"/>
                <w:bCs/>
                <w:sz w:val="18"/>
                <w:szCs w:val="18"/>
              </w:rPr>
              <w:t xml:space="preserve">people </w:t>
            </w:r>
            <w:r w:rsidRPr="00A72ECF">
              <w:rPr>
                <w:rFonts w:ascii="Arial" w:hAnsi="Arial" w:cs="Arial"/>
                <w:bCs/>
                <w:sz w:val="18"/>
                <w:szCs w:val="18"/>
              </w:rPr>
              <w:t>completing</w:t>
            </w:r>
            <w:r w:rsidRPr="00A72ECF">
              <w:rPr>
                <w:rFonts w:ascii="Arial" w:hAnsi="Arial" w:cs="Arial"/>
                <w:bCs/>
                <w:sz w:val="18"/>
                <w:szCs w:val="18"/>
              </w:rPr>
              <w:t xml:space="preserve"> Pre-Apprenticeship Training</w:t>
            </w:r>
          </w:p>
        </w:tc>
        <w:tc>
          <w:tcPr>
            <w:tcW w:w="711" w:type="dxa"/>
            <w:tcBorders>
              <w:top w:val="single" w:sz="4" w:space="0" w:color="auto"/>
              <w:left w:val="single" w:sz="4" w:space="0" w:color="auto"/>
            </w:tcBorders>
            <w:vAlign w:val="center"/>
          </w:tcPr>
          <w:p w14:paraId="09424777" w14:textId="741068B2" w:rsidR="0082634B" w:rsidRPr="00A72ECF" w:rsidRDefault="0082634B" w:rsidP="006B425F">
            <w:pPr>
              <w:jc w:val="center"/>
              <w:rPr>
                <w:rFonts w:ascii="Arial" w:hAnsi="Arial" w:cs="Arial"/>
                <w:bCs/>
                <w:sz w:val="18"/>
                <w:szCs w:val="18"/>
              </w:rPr>
            </w:pPr>
            <w:r w:rsidRPr="00A72ECF">
              <w:rPr>
                <w:rFonts w:ascii="Arial" w:hAnsi="Arial" w:cs="Arial"/>
                <w:bCs/>
                <w:sz w:val="18"/>
                <w:szCs w:val="18"/>
              </w:rPr>
              <w:t>11</w:t>
            </w:r>
          </w:p>
        </w:tc>
        <w:tc>
          <w:tcPr>
            <w:tcW w:w="710" w:type="dxa"/>
            <w:tcBorders>
              <w:top w:val="single" w:sz="4" w:space="0" w:color="auto"/>
              <w:right w:val="single" w:sz="12" w:space="0" w:color="auto"/>
            </w:tcBorders>
            <w:vAlign w:val="center"/>
          </w:tcPr>
          <w:p w14:paraId="0F23052A" w14:textId="21CEA2DD" w:rsidR="0082634B" w:rsidRPr="00A72ECF" w:rsidRDefault="0082634B" w:rsidP="006B425F">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011DCD5E" w14:textId="7C70B5EE" w:rsidR="0082634B" w:rsidRPr="00A72ECF" w:rsidRDefault="00720A52" w:rsidP="006B425F">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=(c4/b4)*100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c>
          <w:tcPr>
            <w:tcW w:w="750" w:type="dxa"/>
            <w:tcBorders>
              <w:top w:val="single" w:sz="4" w:space="0" w:color="auto"/>
              <w:left w:val="single" w:sz="12" w:space="0" w:color="auto"/>
              <w:right w:val="single" w:sz="4" w:space="0" w:color="auto"/>
            </w:tcBorders>
            <w:vAlign w:val="center"/>
          </w:tcPr>
          <w:p w14:paraId="73D63FE3" w14:textId="6879D72A" w:rsidR="0082634B" w:rsidRPr="00A72ECF" w:rsidRDefault="00DF2357" w:rsidP="00DA64DB">
            <w:pPr>
              <w:jc w:val="center"/>
              <w:rPr>
                <w:rFonts w:ascii="Arial" w:hAnsi="Arial" w:cs="Arial"/>
                <w:bCs/>
                <w:sz w:val="18"/>
                <w:szCs w:val="18"/>
              </w:rPr>
            </w:pPr>
            <w:r>
              <w:rPr>
                <w:rFonts w:ascii="Arial" w:hAnsi="Arial" w:cs="Arial"/>
                <w:bCs/>
                <w:sz w:val="18"/>
                <w:szCs w:val="18"/>
              </w:rPr>
              <w:t>9</w:t>
            </w:r>
          </w:p>
        </w:tc>
        <w:tc>
          <w:tcPr>
            <w:tcW w:w="691" w:type="dxa"/>
            <w:tcBorders>
              <w:top w:val="single" w:sz="4" w:space="0" w:color="auto"/>
              <w:left w:val="single" w:sz="4" w:space="0" w:color="auto"/>
              <w:bottom w:val="single" w:sz="4" w:space="0" w:color="auto"/>
              <w:right w:val="single" w:sz="12" w:space="0" w:color="auto"/>
            </w:tcBorders>
            <w:vAlign w:val="center"/>
          </w:tcPr>
          <w:p w14:paraId="7D5DE916" w14:textId="3142AFC1" w:rsidR="0082634B" w:rsidRPr="00A72ECF" w:rsidRDefault="0082634B" w:rsidP="00363EF5">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16C3FA7D" w14:textId="06F4DA96" w:rsidR="0082634B" w:rsidRPr="00A72ECF" w:rsidRDefault="00720A52" w:rsidP="00363EF5">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=(f4/e4)*100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82634B" w:rsidRPr="00A72ECF" w14:paraId="5B7DF16D" w14:textId="77777777" w:rsidTr="00720A52">
        <w:trPr>
          <w:trHeight w:val="530"/>
        </w:trPr>
        <w:tc>
          <w:tcPr>
            <w:tcW w:w="5427" w:type="dxa"/>
            <w:gridSpan w:val="4"/>
            <w:tcBorders>
              <w:right w:val="single" w:sz="4" w:space="0" w:color="auto"/>
            </w:tcBorders>
            <w:vAlign w:val="center"/>
          </w:tcPr>
          <w:p w14:paraId="03D85832" w14:textId="2371147E" w:rsidR="0082634B" w:rsidRPr="00A72ECF" w:rsidRDefault="0082634B" w:rsidP="0082634B">
            <w:pPr>
              <w:rPr>
                <w:rFonts w:ascii="Arial" w:hAnsi="Arial" w:cs="Arial"/>
                <w:bCs/>
                <w:sz w:val="18"/>
                <w:szCs w:val="18"/>
              </w:rPr>
            </w:pPr>
            <w:r w:rsidRPr="00A72ECF">
              <w:rPr>
                <w:rFonts w:ascii="Arial" w:hAnsi="Arial" w:cs="Arial"/>
                <w:bCs/>
                <w:sz w:val="18"/>
                <w:szCs w:val="18"/>
              </w:rPr>
              <w:t>Number of people beginning employment (RAP or Construction-related Unsubsidized Employment)</w:t>
            </w:r>
          </w:p>
        </w:tc>
        <w:tc>
          <w:tcPr>
            <w:tcW w:w="711" w:type="dxa"/>
            <w:tcBorders>
              <w:left w:val="single" w:sz="4" w:space="0" w:color="auto"/>
            </w:tcBorders>
            <w:vAlign w:val="center"/>
          </w:tcPr>
          <w:p w14:paraId="2D1331D7" w14:textId="7D140E43" w:rsidR="0082634B" w:rsidRPr="00A72ECF" w:rsidRDefault="0082634B" w:rsidP="006B425F">
            <w:pPr>
              <w:jc w:val="center"/>
              <w:rPr>
                <w:rFonts w:ascii="Arial" w:hAnsi="Arial" w:cs="Arial"/>
                <w:bCs/>
                <w:sz w:val="18"/>
                <w:szCs w:val="18"/>
              </w:rPr>
            </w:pPr>
            <w:r w:rsidRPr="00A72ECF">
              <w:rPr>
                <w:rFonts w:ascii="Arial" w:hAnsi="Arial" w:cs="Arial"/>
                <w:bCs/>
                <w:sz w:val="18"/>
                <w:szCs w:val="18"/>
              </w:rPr>
              <w:t>4</w:t>
            </w:r>
          </w:p>
        </w:tc>
        <w:tc>
          <w:tcPr>
            <w:tcW w:w="710" w:type="dxa"/>
            <w:tcBorders>
              <w:right w:val="single" w:sz="12" w:space="0" w:color="auto"/>
            </w:tcBorders>
            <w:vAlign w:val="center"/>
          </w:tcPr>
          <w:p w14:paraId="2CED13A3" w14:textId="44018C15" w:rsidR="0082634B" w:rsidRPr="00A72ECF" w:rsidRDefault="0082634B" w:rsidP="006B425F">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08"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7E438D52" w14:textId="47092CD2" w:rsidR="0082634B" w:rsidRPr="00A72ECF" w:rsidRDefault="00720A52" w:rsidP="006B425F">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=(c5/b5)*100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2E5F95DE" w14:textId="30CD43E1" w:rsidR="0082634B" w:rsidRPr="00A72ECF" w:rsidRDefault="00DF2357" w:rsidP="00363EF5">
            <w:pPr>
              <w:jc w:val="center"/>
              <w:rPr>
                <w:rFonts w:ascii="Arial" w:hAnsi="Arial" w:cs="Arial"/>
                <w:bCs/>
                <w:sz w:val="18"/>
                <w:szCs w:val="18"/>
              </w:rPr>
            </w:pPr>
            <w:r>
              <w:rPr>
                <w:rFonts w:ascii="Arial" w:hAnsi="Arial" w:cs="Arial"/>
                <w:bCs/>
                <w:sz w:val="18"/>
                <w:szCs w:val="18"/>
              </w:rPr>
              <w:t>6</w:t>
            </w:r>
          </w:p>
        </w:tc>
        <w:tc>
          <w:tcPr>
            <w:tcW w:w="691" w:type="dxa"/>
            <w:tcBorders>
              <w:top w:val="single" w:sz="4" w:space="0" w:color="auto"/>
              <w:left w:val="single" w:sz="4" w:space="0" w:color="auto"/>
              <w:bottom w:val="single" w:sz="4" w:space="0" w:color="auto"/>
              <w:right w:val="single" w:sz="12" w:space="0" w:color="auto"/>
            </w:tcBorders>
            <w:vAlign w:val="center"/>
          </w:tcPr>
          <w:p w14:paraId="2405268A" w14:textId="665D4851" w:rsidR="0082634B" w:rsidRPr="00A72ECF" w:rsidRDefault="0082634B" w:rsidP="00363EF5">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4A43B25" w14:textId="0290B39C" w:rsidR="0082634B" w:rsidRPr="00A72ECF" w:rsidRDefault="008E5FCA" w:rsidP="00363EF5">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=(f5/e5)*100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82634B" w:rsidRPr="00A72ECF" w14:paraId="00C6A737" w14:textId="77777777" w:rsidTr="00720A52">
        <w:trPr>
          <w:trHeight w:val="240"/>
        </w:trPr>
        <w:tc>
          <w:tcPr>
            <w:tcW w:w="5427" w:type="dxa"/>
            <w:gridSpan w:val="4"/>
            <w:tcBorders>
              <w:right w:val="single" w:sz="4" w:space="0" w:color="auto"/>
            </w:tcBorders>
            <w:vAlign w:val="center"/>
          </w:tcPr>
          <w:p w14:paraId="10620051" w14:textId="77777777" w:rsidR="0082634B" w:rsidRPr="00A72ECF" w:rsidRDefault="0082634B" w:rsidP="00944F4A">
            <w:pPr>
              <w:jc w:val="center"/>
              <w:rPr>
                <w:rFonts w:ascii="Arial" w:hAnsi="Arial" w:cs="Arial"/>
                <w:bCs/>
                <w:sz w:val="18"/>
                <w:szCs w:val="18"/>
              </w:rPr>
            </w:pPr>
          </w:p>
        </w:tc>
        <w:tc>
          <w:tcPr>
            <w:tcW w:w="2129" w:type="dxa"/>
            <w:gridSpan w:val="3"/>
            <w:tcBorders>
              <w:left w:val="single" w:sz="4" w:space="0" w:color="auto"/>
              <w:right w:val="single" w:sz="12" w:space="0" w:color="auto"/>
            </w:tcBorders>
            <w:shd w:val="clear" w:color="auto" w:fill="365E02" w:themeFill="accent1" w:themeFillShade="80"/>
            <w:vAlign w:val="center"/>
          </w:tcPr>
          <w:p w14:paraId="460C6CDE" w14:textId="66B5504D" w:rsidR="0082634B" w:rsidRPr="00A72ECF" w:rsidRDefault="00C066CA" w:rsidP="006B425F">
            <w:pPr>
              <w:jc w:val="center"/>
              <w:rPr>
                <w:rFonts w:ascii="Arial" w:hAnsi="Arial" w:cs="Arial"/>
                <w:b/>
                <w:color w:val="FFFFFF" w:themeColor="background1"/>
                <w:sz w:val="18"/>
                <w:szCs w:val="18"/>
              </w:rPr>
            </w:pPr>
            <w:r>
              <w:rPr>
                <w:rFonts w:ascii="Arial" w:hAnsi="Arial" w:cs="Arial"/>
                <w:b/>
                <w:color w:val="FFFFFF" w:themeColor="background1"/>
                <w:sz w:val="18"/>
                <w:szCs w:val="18"/>
              </w:rPr>
              <w:t>Metro</w:t>
            </w:r>
          </w:p>
        </w:tc>
        <w:tc>
          <w:tcPr>
            <w:tcW w:w="2167" w:type="dxa"/>
            <w:gridSpan w:val="3"/>
            <w:tcBorders>
              <w:left w:val="single" w:sz="12" w:space="0" w:color="auto"/>
              <w:right w:val="single" w:sz="12" w:space="0" w:color="auto"/>
            </w:tcBorders>
            <w:shd w:val="clear" w:color="auto" w:fill="365E02" w:themeFill="accent1" w:themeFillShade="80"/>
            <w:vAlign w:val="center"/>
          </w:tcPr>
          <w:p w14:paraId="3F998D18" w14:textId="4B074CE9" w:rsidR="0082634B" w:rsidRPr="00A72ECF" w:rsidRDefault="0082634B" w:rsidP="00363EF5">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Mult. Co.</w:t>
            </w:r>
          </w:p>
        </w:tc>
      </w:tr>
      <w:tr w:rsidR="0082634B" w:rsidRPr="00A72ECF" w14:paraId="163741F7" w14:textId="77777777" w:rsidTr="00720A52">
        <w:trPr>
          <w:trHeight w:val="456"/>
        </w:trPr>
        <w:tc>
          <w:tcPr>
            <w:tcW w:w="5427" w:type="dxa"/>
            <w:gridSpan w:val="4"/>
            <w:tcBorders>
              <w:right w:val="single" w:sz="4" w:space="0" w:color="auto"/>
            </w:tcBorders>
            <w:shd w:val="clear" w:color="auto" w:fill="6EBD05" w:themeFill="accent1"/>
            <w:vAlign w:val="bottom"/>
          </w:tcPr>
          <w:p w14:paraId="147077FF" w14:textId="650DEEB6" w:rsidR="0082634B" w:rsidRPr="00A72ECF" w:rsidRDefault="0082634B" w:rsidP="0082634B">
            <w:pPr>
              <w:rPr>
                <w:rFonts w:ascii="Arial" w:hAnsi="Arial" w:cs="Arial"/>
                <w:b/>
                <w:color w:val="FFFFFF" w:themeColor="background1"/>
                <w:sz w:val="18"/>
                <w:szCs w:val="18"/>
              </w:rPr>
            </w:pPr>
            <w:r w:rsidRPr="00A72ECF">
              <w:rPr>
                <w:rFonts w:ascii="Arial" w:hAnsi="Arial" w:cs="Arial"/>
                <w:b/>
                <w:color w:val="FFFFFF" w:themeColor="background1"/>
                <w:sz w:val="18"/>
                <w:szCs w:val="18"/>
              </w:rPr>
              <w:t>Performance Measures</w:t>
            </w:r>
          </w:p>
        </w:tc>
        <w:tc>
          <w:tcPr>
            <w:tcW w:w="711" w:type="dxa"/>
            <w:tcBorders>
              <w:left w:val="single" w:sz="4" w:space="0" w:color="auto"/>
            </w:tcBorders>
            <w:shd w:val="clear" w:color="auto" w:fill="6EBD05" w:themeFill="accent1"/>
            <w:vAlign w:val="bottom"/>
          </w:tcPr>
          <w:p w14:paraId="39B829E9" w14:textId="4DF7D8D7" w:rsidR="0082634B" w:rsidRPr="00A72ECF" w:rsidRDefault="0082634B" w:rsidP="0082634B">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Goal</w:t>
            </w:r>
          </w:p>
        </w:tc>
        <w:tc>
          <w:tcPr>
            <w:tcW w:w="710" w:type="dxa"/>
            <w:tcBorders>
              <w:right w:val="single" w:sz="12" w:space="0" w:color="auto"/>
            </w:tcBorders>
            <w:shd w:val="clear" w:color="auto" w:fill="6EBD05" w:themeFill="accent1"/>
            <w:vAlign w:val="bottom"/>
          </w:tcPr>
          <w:p w14:paraId="692C92EE" w14:textId="747106F5" w:rsidR="0082634B" w:rsidRPr="00A72ECF" w:rsidRDefault="0082634B" w:rsidP="0082634B">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YTD</w:t>
            </w:r>
          </w:p>
        </w:tc>
        <w:tc>
          <w:tcPr>
            <w:tcW w:w="708"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6E0D92A5" w14:textId="297A9B3C" w:rsidR="0082634B" w:rsidRPr="00A72ECF" w:rsidRDefault="0082634B" w:rsidP="0082634B">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 to Goal</w:t>
            </w:r>
          </w:p>
        </w:tc>
        <w:tc>
          <w:tcPr>
            <w:tcW w:w="750" w:type="dxa"/>
            <w:tcBorders>
              <w:left w:val="single" w:sz="12" w:space="0" w:color="auto"/>
              <w:right w:val="single" w:sz="4" w:space="0" w:color="auto"/>
            </w:tcBorders>
            <w:shd w:val="clear" w:color="auto" w:fill="6EBD05" w:themeFill="accent1"/>
            <w:vAlign w:val="bottom"/>
          </w:tcPr>
          <w:p w14:paraId="19BFAA25" w14:textId="114FB110" w:rsidR="0082634B" w:rsidRPr="00A72ECF" w:rsidRDefault="0082634B" w:rsidP="0082634B">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Goal</w:t>
            </w:r>
          </w:p>
        </w:tc>
        <w:tc>
          <w:tcPr>
            <w:tcW w:w="691"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68EF1DFD" w14:textId="23A98A94" w:rsidR="0082634B" w:rsidRPr="00A72ECF" w:rsidRDefault="0082634B" w:rsidP="0082634B">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385E56DE" w14:textId="53EA33A5" w:rsidR="0082634B" w:rsidRPr="00A72ECF" w:rsidRDefault="0082634B" w:rsidP="0082634B">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 to Goal</w:t>
            </w:r>
          </w:p>
        </w:tc>
      </w:tr>
      <w:tr w:rsidR="00D13486" w:rsidRPr="00A72ECF" w14:paraId="11C252E6" w14:textId="77777777" w:rsidTr="00720A52">
        <w:trPr>
          <w:trHeight w:val="413"/>
        </w:trPr>
        <w:tc>
          <w:tcPr>
            <w:tcW w:w="5427" w:type="dxa"/>
            <w:gridSpan w:val="4"/>
            <w:tcBorders>
              <w:right w:val="single" w:sz="4" w:space="0" w:color="auto"/>
            </w:tcBorders>
            <w:vAlign w:val="center"/>
          </w:tcPr>
          <w:p w14:paraId="28CACD48" w14:textId="1F7688B5" w:rsidR="00D13486" w:rsidRPr="00A72ECF" w:rsidRDefault="00D13486" w:rsidP="00D13486">
            <w:pPr>
              <w:rPr>
                <w:rFonts w:ascii="Arial" w:hAnsi="Arial" w:cs="Arial"/>
                <w:bCs/>
                <w:sz w:val="18"/>
                <w:szCs w:val="18"/>
              </w:rPr>
            </w:pPr>
            <w:r w:rsidRPr="00A72ECF">
              <w:rPr>
                <w:rFonts w:ascii="Arial" w:hAnsi="Arial" w:cs="Arial"/>
                <w:bCs/>
                <w:sz w:val="18"/>
                <w:szCs w:val="18"/>
              </w:rPr>
              <w:t>Number of people beginning Pre-Apprenticeship Training</w:t>
            </w:r>
          </w:p>
        </w:tc>
        <w:tc>
          <w:tcPr>
            <w:tcW w:w="711" w:type="dxa"/>
            <w:tcBorders>
              <w:left w:val="single" w:sz="4" w:space="0" w:color="auto"/>
            </w:tcBorders>
            <w:vAlign w:val="center"/>
          </w:tcPr>
          <w:p w14:paraId="07321A3A" w14:textId="1B68338E" w:rsidR="00D13486" w:rsidRPr="00A72ECF" w:rsidRDefault="00DF2357" w:rsidP="00D13486">
            <w:pPr>
              <w:jc w:val="center"/>
              <w:rPr>
                <w:rFonts w:ascii="Arial" w:hAnsi="Arial" w:cs="Arial"/>
                <w:bCs/>
                <w:sz w:val="18"/>
                <w:szCs w:val="18"/>
              </w:rPr>
            </w:pPr>
            <w:r>
              <w:rPr>
                <w:rFonts w:ascii="Arial" w:hAnsi="Arial" w:cs="Arial"/>
                <w:bCs/>
                <w:sz w:val="18"/>
                <w:szCs w:val="18"/>
              </w:rPr>
              <w:t>8</w:t>
            </w:r>
          </w:p>
        </w:tc>
        <w:tc>
          <w:tcPr>
            <w:tcW w:w="710" w:type="dxa"/>
            <w:tcBorders>
              <w:right w:val="single" w:sz="12" w:space="0" w:color="auto"/>
            </w:tcBorders>
            <w:vAlign w:val="center"/>
          </w:tcPr>
          <w:p w14:paraId="2824D918" w14:textId="5B3CF590" w:rsidR="00D13486" w:rsidRPr="00A72ECF" w:rsidRDefault="0082634B" w:rsidP="00D13486">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28A94623" w14:textId="337F0A19" w:rsidR="00D13486" w:rsidRPr="00A72ECF" w:rsidRDefault="00A87EA3" w:rsidP="00D13486">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=(c8/b8)*100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00F46D15" w14:textId="03BA1458" w:rsidR="00D13486" w:rsidRPr="00A72ECF" w:rsidRDefault="00DF2357" w:rsidP="00D13486">
            <w:pPr>
              <w:jc w:val="center"/>
              <w:rPr>
                <w:rFonts w:ascii="Arial" w:hAnsi="Arial" w:cs="Arial"/>
                <w:bCs/>
                <w:sz w:val="18"/>
                <w:szCs w:val="18"/>
              </w:rPr>
            </w:pPr>
            <w:r>
              <w:rPr>
                <w:rFonts w:ascii="Arial" w:hAnsi="Arial" w:cs="Arial"/>
                <w:bCs/>
                <w:sz w:val="18"/>
                <w:szCs w:val="18"/>
              </w:rPr>
              <w:t>2</w:t>
            </w:r>
          </w:p>
        </w:tc>
        <w:tc>
          <w:tcPr>
            <w:tcW w:w="691" w:type="dxa"/>
            <w:tcBorders>
              <w:top w:val="single" w:sz="4" w:space="0" w:color="auto"/>
              <w:left w:val="single" w:sz="4" w:space="0" w:color="auto"/>
              <w:bottom w:val="single" w:sz="4" w:space="0" w:color="auto"/>
              <w:right w:val="single" w:sz="12" w:space="0" w:color="auto"/>
            </w:tcBorders>
            <w:vAlign w:val="center"/>
          </w:tcPr>
          <w:p w14:paraId="3C09733B" w14:textId="39E4E341" w:rsidR="00D13486" w:rsidRPr="00A72ECF" w:rsidRDefault="0082634B" w:rsidP="00D13486">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5196658A" w14:textId="57D23D63" w:rsidR="00D13486" w:rsidRPr="00A72ECF" w:rsidRDefault="00A87EA3" w:rsidP="00D13486">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=(f8/e8)*100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13486" w:rsidRPr="00A72ECF" w14:paraId="6BA58B8D" w14:textId="77777777" w:rsidTr="00A87EA3">
        <w:trPr>
          <w:trHeight w:val="341"/>
        </w:trPr>
        <w:tc>
          <w:tcPr>
            <w:tcW w:w="5427" w:type="dxa"/>
            <w:gridSpan w:val="4"/>
            <w:tcBorders>
              <w:right w:val="single" w:sz="4" w:space="0" w:color="auto"/>
            </w:tcBorders>
            <w:vAlign w:val="center"/>
          </w:tcPr>
          <w:p w14:paraId="256D208B" w14:textId="0DE39472" w:rsidR="00D13486" w:rsidRPr="00A72ECF" w:rsidRDefault="00D13486" w:rsidP="00D13486">
            <w:pPr>
              <w:rPr>
                <w:rFonts w:ascii="Arial" w:hAnsi="Arial" w:cs="Arial"/>
                <w:bCs/>
                <w:sz w:val="18"/>
                <w:szCs w:val="18"/>
              </w:rPr>
            </w:pPr>
            <w:r w:rsidRPr="00A72ECF">
              <w:rPr>
                <w:rFonts w:ascii="Arial" w:hAnsi="Arial" w:cs="Arial"/>
                <w:bCs/>
                <w:sz w:val="18"/>
                <w:szCs w:val="18"/>
              </w:rPr>
              <w:t xml:space="preserve">Number of </w:t>
            </w:r>
            <w:r w:rsidR="009A3731">
              <w:rPr>
                <w:rFonts w:ascii="Arial" w:hAnsi="Arial" w:cs="Arial"/>
                <w:bCs/>
                <w:sz w:val="18"/>
                <w:szCs w:val="18"/>
              </w:rPr>
              <w:t xml:space="preserve">people </w:t>
            </w:r>
            <w:r w:rsidRPr="00A72ECF">
              <w:rPr>
                <w:rFonts w:ascii="Arial" w:hAnsi="Arial" w:cs="Arial"/>
                <w:bCs/>
                <w:sz w:val="18"/>
                <w:szCs w:val="18"/>
              </w:rPr>
              <w:t>completing Pre-Apprenticeship Training</w:t>
            </w:r>
          </w:p>
        </w:tc>
        <w:tc>
          <w:tcPr>
            <w:tcW w:w="711" w:type="dxa"/>
            <w:tcBorders>
              <w:left w:val="single" w:sz="4" w:space="0" w:color="auto"/>
            </w:tcBorders>
            <w:vAlign w:val="center"/>
          </w:tcPr>
          <w:p w14:paraId="66864CD6" w14:textId="044DECE4" w:rsidR="00D13486" w:rsidRPr="00A72ECF" w:rsidRDefault="00DF2357" w:rsidP="00D13486">
            <w:pPr>
              <w:jc w:val="center"/>
              <w:rPr>
                <w:rFonts w:ascii="Arial" w:hAnsi="Arial" w:cs="Arial"/>
                <w:bCs/>
                <w:sz w:val="18"/>
                <w:szCs w:val="18"/>
              </w:rPr>
            </w:pPr>
            <w:r>
              <w:rPr>
                <w:rFonts w:ascii="Arial" w:hAnsi="Arial" w:cs="Arial"/>
                <w:bCs/>
                <w:sz w:val="18"/>
                <w:szCs w:val="18"/>
              </w:rPr>
              <w:t>7</w:t>
            </w:r>
          </w:p>
        </w:tc>
        <w:tc>
          <w:tcPr>
            <w:tcW w:w="710" w:type="dxa"/>
            <w:tcBorders>
              <w:right w:val="single" w:sz="12" w:space="0" w:color="auto"/>
            </w:tcBorders>
            <w:vAlign w:val="center"/>
          </w:tcPr>
          <w:p w14:paraId="493E8D80" w14:textId="4CA58122" w:rsidR="00D13486" w:rsidRPr="00A72ECF" w:rsidRDefault="0082634B" w:rsidP="00D13486">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08"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FC74695" w14:textId="12670059" w:rsidR="00D13486" w:rsidRPr="00A72ECF" w:rsidRDefault="00A87EA3" w:rsidP="00D13486">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=(c9/b9)*100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1AEBAF3A" w14:textId="0517F1F6" w:rsidR="00D13486" w:rsidRPr="00A72ECF" w:rsidRDefault="00DF2357" w:rsidP="00D13486">
            <w:pPr>
              <w:jc w:val="center"/>
              <w:rPr>
                <w:rFonts w:ascii="Arial" w:hAnsi="Arial" w:cs="Arial"/>
                <w:bCs/>
                <w:sz w:val="18"/>
                <w:szCs w:val="18"/>
              </w:rPr>
            </w:pPr>
            <w:r>
              <w:rPr>
                <w:rFonts w:ascii="Arial" w:hAnsi="Arial" w:cs="Arial"/>
                <w:bCs/>
                <w:sz w:val="18"/>
                <w:szCs w:val="18"/>
              </w:rPr>
              <w:t>2</w:t>
            </w:r>
          </w:p>
        </w:tc>
        <w:tc>
          <w:tcPr>
            <w:tcW w:w="691" w:type="dxa"/>
            <w:tcBorders>
              <w:top w:val="single" w:sz="4" w:space="0" w:color="auto"/>
              <w:left w:val="single" w:sz="4" w:space="0" w:color="auto"/>
              <w:bottom w:val="single" w:sz="4" w:space="0" w:color="auto"/>
              <w:right w:val="single" w:sz="12" w:space="0" w:color="auto"/>
            </w:tcBorders>
            <w:vAlign w:val="center"/>
          </w:tcPr>
          <w:p w14:paraId="5EAE0987" w14:textId="1CEF1007" w:rsidR="00D13486" w:rsidRPr="00A72ECF" w:rsidRDefault="0082634B" w:rsidP="00D13486">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55B0687E" w14:textId="412A9A3C" w:rsidR="00D13486" w:rsidRPr="00A72ECF" w:rsidRDefault="00A87EA3" w:rsidP="00D13486">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=(f9/e9)*100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13486" w:rsidRPr="00A72ECF" w14:paraId="4FF53A7E" w14:textId="77777777" w:rsidTr="00720A52">
        <w:trPr>
          <w:trHeight w:val="539"/>
        </w:trPr>
        <w:tc>
          <w:tcPr>
            <w:tcW w:w="5427" w:type="dxa"/>
            <w:gridSpan w:val="4"/>
            <w:tcBorders>
              <w:right w:val="single" w:sz="4" w:space="0" w:color="auto"/>
            </w:tcBorders>
            <w:vAlign w:val="center"/>
          </w:tcPr>
          <w:p w14:paraId="36F71983" w14:textId="0FED5B32" w:rsidR="00D13486" w:rsidRPr="00A72ECF" w:rsidRDefault="00D13486" w:rsidP="00D13486">
            <w:pPr>
              <w:rPr>
                <w:rFonts w:ascii="Arial" w:hAnsi="Arial" w:cs="Arial"/>
                <w:bCs/>
                <w:sz w:val="18"/>
                <w:szCs w:val="18"/>
              </w:rPr>
            </w:pPr>
            <w:r w:rsidRPr="00A72ECF">
              <w:rPr>
                <w:rFonts w:ascii="Arial" w:hAnsi="Arial" w:cs="Arial"/>
                <w:bCs/>
                <w:sz w:val="18"/>
                <w:szCs w:val="18"/>
              </w:rPr>
              <w:t>Number of people beginning employment (RAP or Construction-related Unsubsidized Employment)</w:t>
            </w:r>
          </w:p>
        </w:tc>
        <w:tc>
          <w:tcPr>
            <w:tcW w:w="711" w:type="dxa"/>
            <w:tcBorders>
              <w:left w:val="single" w:sz="4" w:space="0" w:color="auto"/>
            </w:tcBorders>
            <w:vAlign w:val="center"/>
          </w:tcPr>
          <w:p w14:paraId="409A8C4F" w14:textId="6A1EEF4B" w:rsidR="00D13486" w:rsidRPr="00A72ECF" w:rsidRDefault="00DF2357" w:rsidP="00D13486">
            <w:pPr>
              <w:jc w:val="center"/>
              <w:rPr>
                <w:rFonts w:ascii="Arial" w:hAnsi="Arial" w:cs="Arial"/>
                <w:bCs/>
                <w:sz w:val="18"/>
                <w:szCs w:val="18"/>
              </w:rPr>
            </w:pPr>
            <w:r>
              <w:rPr>
                <w:rFonts w:ascii="Arial" w:hAnsi="Arial" w:cs="Arial"/>
                <w:bCs/>
                <w:sz w:val="18"/>
                <w:szCs w:val="18"/>
              </w:rPr>
              <w:t>6</w:t>
            </w:r>
          </w:p>
        </w:tc>
        <w:tc>
          <w:tcPr>
            <w:tcW w:w="710" w:type="dxa"/>
            <w:tcBorders>
              <w:right w:val="single" w:sz="12" w:space="0" w:color="auto"/>
            </w:tcBorders>
            <w:vAlign w:val="center"/>
          </w:tcPr>
          <w:p w14:paraId="040584C0" w14:textId="0457DDCE" w:rsidR="00D13486" w:rsidRPr="00A72ECF" w:rsidRDefault="0082634B" w:rsidP="00D13486">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08"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62C26941" w14:textId="239BE306" w:rsidR="00D13486" w:rsidRPr="00A72ECF" w:rsidRDefault="00A87EA3" w:rsidP="00D13486">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=(C10/b10)*100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c>
          <w:tcPr>
            <w:tcW w:w="750" w:type="dxa"/>
            <w:tcBorders>
              <w:left w:val="single" w:sz="12" w:space="0" w:color="auto"/>
              <w:right w:val="single" w:sz="4" w:space="0" w:color="auto"/>
            </w:tcBorders>
            <w:vAlign w:val="center"/>
          </w:tcPr>
          <w:p w14:paraId="574CC298" w14:textId="52986107" w:rsidR="00D13486" w:rsidRPr="00A72ECF" w:rsidRDefault="00DF2357" w:rsidP="00D13486">
            <w:pPr>
              <w:jc w:val="center"/>
              <w:rPr>
                <w:rFonts w:ascii="Arial" w:hAnsi="Arial" w:cs="Arial"/>
                <w:bCs/>
                <w:sz w:val="18"/>
                <w:szCs w:val="18"/>
              </w:rPr>
            </w:pPr>
            <w:r>
              <w:rPr>
                <w:rFonts w:ascii="Arial" w:hAnsi="Arial" w:cs="Arial"/>
                <w:bCs/>
                <w:sz w:val="18"/>
                <w:szCs w:val="18"/>
              </w:rPr>
              <w:t>1</w:t>
            </w:r>
          </w:p>
        </w:tc>
        <w:tc>
          <w:tcPr>
            <w:tcW w:w="691" w:type="dxa"/>
            <w:tcBorders>
              <w:top w:val="single" w:sz="4" w:space="0" w:color="auto"/>
              <w:left w:val="single" w:sz="4" w:space="0" w:color="auto"/>
              <w:bottom w:val="single" w:sz="4" w:space="0" w:color="auto"/>
              <w:right w:val="single" w:sz="12" w:space="0" w:color="auto"/>
            </w:tcBorders>
            <w:vAlign w:val="center"/>
          </w:tcPr>
          <w:p w14:paraId="36D23535" w14:textId="1A46A719" w:rsidR="00D13486" w:rsidRPr="00A72ECF" w:rsidRDefault="0082634B" w:rsidP="00D13486">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395012FD" w14:textId="7B2EC106" w:rsidR="00D13486" w:rsidRPr="00A72ECF" w:rsidRDefault="00A87EA3" w:rsidP="00D13486">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=(f10/e10)*100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13486" w:rsidRPr="00A72ECF" w14:paraId="01C0A81B" w14:textId="77777777" w:rsidTr="00A72ECF">
        <w:trPr>
          <w:trHeight w:val="267"/>
        </w:trPr>
        <w:tc>
          <w:tcPr>
            <w:tcW w:w="4235" w:type="dxa"/>
            <w:gridSpan w:val="2"/>
            <w:vAlign w:val="center"/>
          </w:tcPr>
          <w:p w14:paraId="0F201F19" w14:textId="77777777" w:rsidR="00D13486" w:rsidRPr="00A72ECF" w:rsidRDefault="00D13486" w:rsidP="00D13486">
            <w:pPr>
              <w:rPr>
                <w:rFonts w:ascii="Arial" w:hAnsi="Arial" w:cs="Arial"/>
                <w:bCs/>
                <w:sz w:val="18"/>
                <w:szCs w:val="18"/>
              </w:rPr>
            </w:pPr>
          </w:p>
        </w:tc>
        <w:tc>
          <w:tcPr>
            <w:tcW w:w="5488" w:type="dxa"/>
            <w:gridSpan w:val="8"/>
            <w:tcBorders>
              <w:right w:val="single" w:sz="12" w:space="0" w:color="auto"/>
            </w:tcBorders>
            <w:shd w:val="clear" w:color="auto" w:fill="365E02" w:themeFill="accent1" w:themeFillShade="80"/>
            <w:vAlign w:val="center"/>
          </w:tcPr>
          <w:p w14:paraId="67A6B6D3" w14:textId="6EABD730" w:rsidR="00D13486" w:rsidRPr="00A72ECF" w:rsidRDefault="00D13486" w:rsidP="00D13486">
            <w:pPr>
              <w:jc w:val="center"/>
              <w:rPr>
                <w:rFonts w:ascii="Arial" w:hAnsi="Arial" w:cs="Arial"/>
                <w:b/>
                <w:sz w:val="18"/>
                <w:szCs w:val="18"/>
              </w:rPr>
            </w:pPr>
            <w:r w:rsidRPr="00A72ECF">
              <w:rPr>
                <w:rFonts w:ascii="Arial" w:hAnsi="Arial" w:cs="Arial"/>
                <w:b/>
                <w:color w:val="FFFFFF" w:themeColor="background1"/>
                <w:sz w:val="18"/>
                <w:szCs w:val="18"/>
              </w:rPr>
              <w:t>All Fund Sources</w:t>
            </w:r>
          </w:p>
        </w:tc>
      </w:tr>
      <w:tr w:rsidR="00D13486" w:rsidRPr="00A72ECF" w14:paraId="0BCFC585" w14:textId="77777777" w:rsidTr="00A72ECF">
        <w:trPr>
          <w:trHeight w:val="411"/>
        </w:trPr>
        <w:tc>
          <w:tcPr>
            <w:tcW w:w="4235" w:type="dxa"/>
            <w:gridSpan w:val="2"/>
            <w:tcBorders>
              <w:right w:val="single" w:sz="4" w:space="0" w:color="auto"/>
            </w:tcBorders>
            <w:shd w:val="clear" w:color="auto" w:fill="6EBD05" w:themeFill="accent1"/>
            <w:vAlign w:val="bottom"/>
          </w:tcPr>
          <w:p w14:paraId="26C7E6F8" w14:textId="77777777" w:rsidR="00D13486" w:rsidRPr="00A72ECF" w:rsidRDefault="00D13486" w:rsidP="00D13486">
            <w:pPr>
              <w:rPr>
                <w:rFonts w:ascii="Arial" w:hAnsi="Arial" w:cs="Arial"/>
                <w:b/>
                <w:sz w:val="18"/>
                <w:szCs w:val="18"/>
              </w:rPr>
            </w:pPr>
            <w:r w:rsidRPr="00A72ECF">
              <w:rPr>
                <w:rFonts w:ascii="Arial" w:hAnsi="Arial" w:cs="Arial"/>
                <w:b/>
                <w:color w:val="FFFFFF" w:themeColor="background1"/>
                <w:sz w:val="18"/>
                <w:szCs w:val="18"/>
              </w:rPr>
              <w:t>Performance Measures</w:t>
            </w:r>
          </w:p>
        </w:tc>
        <w:tc>
          <w:tcPr>
            <w:tcW w:w="900" w:type="dxa"/>
            <w:tcBorders>
              <w:left w:val="single" w:sz="4" w:space="0" w:color="auto"/>
              <w:right w:val="single" w:sz="4" w:space="0" w:color="auto"/>
            </w:tcBorders>
            <w:shd w:val="clear" w:color="auto" w:fill="6EBD05" w:themeFill="accent1"/>
            <w:vAlign w:val="bottom"/>
          </w:tcPr>
          <w:p w14:paraId="6986EDFD" w14:textId="21242810" w:rsidR="00D13486" w:rsidRPr="00A72ECF" w:rsidRDefault="00D13486" w:rsidP="00D13486">
            <w:pPr>
              <w:jc w:val="center"/>
              <w:rPr>
                <w:rFonts w:ascii="Arial" w:hAnsi="Arial" w:cs="Arial"/>
                <w:b/>
                <w:sz w:val="18"/>
                <w:szCs w:val="18"/>
              </w:rPr>
            </w:pPr>
            <w:r w:rsidRPr="00A72ECF">
              <w:rPr>
                <w:rFonts w:ascii="Arial" w:hAnsi="Arial" w:cs="Arial"/>
                <w:b/>
                <w:color w:val="FFFFFF" w:themeColor="background1"/>
                <w:sz w:val="18"/>
                <w:szCs w:val="18"/>
              </w:rPr>
              <w:t>Goal</w:t>
            </w:r>
          </w:p>
        </w:tc>
        <w:tc>
          <w:tcPr>
            <w:tcW w:w="1713" w:type="dxa"/>
            <w:gridSpan w:val="3"/>
            <w:tcBorders>
              <w:left w:val="single" w:sz="4" w:space="0" w:color="auto"/>
              <w:right w:val="single" w:sz="4" w:space="0" w:color="auto"/>
            </w:tcBorders>
            <w:shd w:val="clear" w:color="auto" w:fill="6EBD05" w:themeFill="accent1"/>
            <w:vAlign w:val="center"/>
          </w:tcPr>
          <w:p w14:paraId="24124B0D" w14:textId="24286FFC" w:rsidR="00D13486" w:rsidRPr="00A72ECF" w:rsidRDefault="00D13486" w:rsidP="00D13486">
            <w:pPr>
              <w:jc w:val="center"/>
              <w:rPr>
                <w:rFonts w:ascii="Arial" w:hAnsi="Arial" w:cs="Arial"/>
                <w:b/>
                <w:sz w:val="18"/>
                <w:szCs w:val="18"/>
              </w:rPr>
            </w:pPr>
            <w:r w:rsidRPr="00A72ECF">
              <w:rPr>
                <w:rFonts w:ascii="Arial" w:hAnsi="Arial" w:cs="Arial"/>
                <w:b/>
                <w:color w:val="FFFFFF" w:themeColor="background1"/>
                <w:sz w:val="18"/>
                <w:szCs w:val="18"/>
              </w:rPr>
              <w:t>PY25 Training Completers</w:t>
            </w:r>
          </w:p>
        </w:tc>
        <w:tc>
          <w:tcPr>
            <w:tcW w:w="1458" w:type="dxa"/>
            <w:gridSpan w:val="2"/>
            <w:tcBorders>
              <w:left w:val="single" w:sz="4" w:space="0" w:color="auto"/>
              <w:right w:val="single" w:sz="12" w:space="0" w:color="auto"/>
            </w:tcBorders>
            <w:shd w:val="clear" w:color="auto" w:fill="6EBD05" w:themeFill="accent1"/>
            <w:vAlign w:val="bottom"/>
          </w:tcPr>
          <w:p w14:paraId="59D6092F" w14:textId="33126A7C" w:rsidR="00D13486" w:rsidRPr="00A72ECF" w:rsidRDefault="00D13486" w:rsidP="00D13486">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Number Employed</w:t>
            </w:r>
          </w:p>
        </w:tc>
        <w:tc>
          <w:tcPr>
            <w:tcW w:w="691" w:type="dxa"/>
            <w:tcBorders>
              <w:top w:val="single" w:sz="12" w:space="0" w:color="auto"/>
              <w:left w:val="single" w:sz="12" w:space="0" w:color="auto"/>
              <w:bottom w:val="single" w:sz="4" w:space="0" w:color="auto"/>
              <w:right w:val="single" w:sz="4" w:space="0" w:color="auto"/>
            </w:tcBorders>
            <w:shd w:val="clear" w:color="auto" w:fill="6EBD05" w:themeFill="accent1"/>
            <w:vAlign w:val="bottom"/>
          </w:tcPr>
          <w:p w14:paraId="032B390E" w14:textId="18455B32" w:rsidR="00D13486" w:rsidRPr="00A72ECF" w:rsidRDefault="00D13486" w:rsidP="00D13486">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 YTD</w:t>
            </w:r>
          </w:p>
        </w:tc>
        <w:tc>
          <w:tcPr>
            <w:tcW w:w="726" w:type="dxa"/>
            <w:tcBorders>
              <w:top w:val="single" w:sz="12" w:space="0" w:color="auto"/>
              <w:left w:val="single" w:sz="4" w:space="0" w:color="auto"/>
              <w:bottom w:val="single" w:sz="4" w:space="0" w:color="auto"/>
              <w:right w:val="single" w:sz="12" w:space="0" w:color="auto"/>
            </w:tcBorders>
            <w:shd w:val="clear" w:color="auto" w:fill="6EBD05" w:themeFill="accent1"/>
            <w:vAlign w:val="bottom"/>
          </w:tcPr>
          <w:p w14:paraId="2C386D8F" w14:textId="589B8116" w:rsidR="00D13486" w:rsidRPr="00A72ECF" w:rsidRDefault="00D13486" w:rsidP="00D13486">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 to Goal</w:t>
            </w:r>
          </w:p>
        </w:tc>
      </w:tr>
      <w:tr w:rsidR="00D13486" w:rsidRPr="00A72ECF" w14:paraId="08C71486" w14:textId="77777777" w:rsidTr="00A72ECF">
        <w:trPr>
          <w:trHeight w:val="413"/>
        </w:trPr>
        <w:tc>
          <w:tcPr>
            <w:tcW w:w="4235" w:type="dxa"/>
            <w:gridSpan w:val="2"/>
            <w:vAlign w:val="center"/>
          </w:tcPr>
          <w:p w14:paraId="33468308" w14:textId="62928773" w:rsidR="00D13486" w:rsidRPr="00A72ECF" w:rsidRDefault="00D13486" w:rsidP="00D13486">
            <w:pPr>
              <w:rPr>
                <w:rFonts w:ascii="Arial" w:hAnsi="Arial" w:cs="Arial"/>
                <w:bCs/>
                <w:sz w:val="18"/>
                <w:szCs w:val="18"/>
              </w:rPr>
            </w:pPr>
            <w:r w:rsidRPr="00A72ECF">
              <w:rPr>
                <w:rFonts w:ascii="Arial" w:hAnsi="Arial" w:cs="Arial"/>
                <w:bCs/>
                <w:sz w:val="18"/>
                <w:szCs w:val="18"/>
              </w:rPr>
              <w:t>Percent of PY25 Training Completers Employed</w:t>
            </w:r>
          </w:p>
        </w:tc>
        <w:tc>
          <w:tcPr>
            <w:tcW w:w="900" w:type="dxa"/>
            <w:tcBorders>
              <w:bottom w:val="single" w:sz="4" w:space="0" w:color="auto"/>
              <w:right w:val="single" w:sz="4" w:space="0" w:color="auto"/>
            </w:tcBorders>
            <w:vAlign w:val="center"/>
          </w:tcPr>
          <w:p w14:paraId="13B80135" w14:textId="2E680488" w:rsidR="00D13486" w:rsidRPr="00A72ECF" w:rsidRDefault="00D13486" w:rsidP="00D13486">
            <w:pPr>
              <w:jc w:val="center"/>
              <w:rPr>
                <w:rFonts w:ascii="Arial" w:hAnsi="Arial" w:cs="Arial"/>
                <w:bCs/>
                <w:sz w:val="18"/>
                <w:szCs w:val="18"/>
              </w:rPr>
            </w:pPr>
            <w:r w:rsidRPr="00A72ECF">
              <w:rPr>
                <w:rFonts w:ascii="Arial" w:hAnsi="Arial" w:cs="Arial"/>
                <w:bCs/>
                <w:sz w:val="18"/>
                <w:szCs w:val="18"/>
              </w:rPr>
              <w:t>70%</w:t>
            </w:r>
          </w:p>
        </w:tc>
        <w:tc>
          <w:tcPr>
            <w:tcW w:w="1713" w:type="dxa"/>
            <w:gridSpan w:val="3"/>
            <w:tcBorders>
              <w:left w:val="single" w:sz="4" w:space="0" w:color="auto"/>
              <w:bottom w:val="single" w:sz="4" w:space="0" w:color="auto"/>
              <w:right w:val="single" w:sz="4" w:space="0" w:color="auto"/>
            </w:tcBorders>
            <w:vAlign w:val="center"/>
          </w:tcPr>
          <w:p w14:paraId="67156D30" w14:textId="34FFBE48" w:rsidR="00D13486" w:rsidRPr="00A72ECF" w:rsidRDefault="007A4ADB" w:rsidP="00D13486">
            <w:pPr>
              <w:jc w:val="center"/>
              <w:rPr>
                <w:rFonts w:ascii="Arial" w:hAnsi="Arial" w:cs="Arial"/>
                <w:bCs/>
                <w:sz w:val="18"/>
                <w:szCs w:val="18"/>
              </w:rPr>
            </w:pPr>
            <w:r>
              <w:rPr>
                <w:rFonts w:ascii="Arial" w:hAnsi="Arial" w:cs="Arial"/>
                <w:bCs/>
                <w:sz w:val="18"/>
                <w:szCs w:val="18"/>
              </w:rPr>
              <w:t>88</w:t>
            </w:r>
          </w:p>
        </w:tc>
        <w:tc>
          <w:tcPr>
            <w:tcW w:w="1458" w:type="dxa"/>
            <w:gridSpan w:val="2"/>
            <w:tcBorders>
              <w:top w:val="single" w:sz="4" w:space="0" w:color="auto"/>
              <w:left w:val="single" w:sz="4" w:space="0" w:color="auto"/>
              <w:bottom w:val="single" w:sz="4" w:space="0" w:color="auto"/>
              <w:right w:val="single" w:sz="12" w:space="0" w:color="auto"/>
            </w:tcBorders>
            <w:vAlign w:val="center"/>
          </w:tcPr>
          <w:p w14:paraId="0049FE17" w14:textId="50513B80" w:rsidR="00D13486" w:rsidRPr="00A72ECF" w:rsidRDefault="00D13486" w:rsidP="00D13486">
            <w:pPr>
              <w:jc w:val="center"/>
              <w:rPr>
                <w:rFonts w:ascii="Arial" w:hAnsi="Arial" w:cs="Arial"/>
                <w:bCs/>
                <w:sz w:val="18"/>
                <w:szCs w:val="18"/>
              </w:rPr>
            </w:pPr>
            <w:r w:rsidRPr="00A72ECF">
              <w:rPr>
                <w:rFonts w:ascii="Arial" w:hAnsi="Arial" w:cs="Arial"/>
                <w:bCs/>
                <w:sz w:val="18"/>
                <w:szCs w:val="18"/>
              </w:rPr>
              <w:fldChar w:fldCharType="begin">
                <w:ffData>
                  <w:name w:val="Text30"/>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691" w:type="dxa"/>
            <w:tcBorders>
              <w:top w:val="single" w:sz="4" w:space="0" w:color="auto"/>
              <w:left w:val="single" w:sz="12" w:space="0" w:color="auto"/>
              <w:bottom w:val="single" w:sz="12" w:space="0" w:color="auto"/>
              <w:right w:val="single" w:sz="4" w:space="0" w:color="auto"/>
            </w:tcBorders>
            <w:shd w:val="clear" w:color="auto" w:fill="EDEEEF" w:themeFill="accent5"/>
            <w:vAlign w:val="center"/>
          </w:tcPr>
          <w:p w14:paraId="31A55A00" w14:textId="16A38DA1" w:rsidR="00D13486" w:rsidRPr="00A72ECF" w:rsidRDefault="004A62E4" w:rsidP="00D13486">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=(d13/c13)*100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c>
          <w:tcPr>
            <w:tcW w:w="726" w:type="dxa"/>
            <w:tcBorders>
              <w:top w:val="single" w:sz="4" w:space="0" w:color="auto"/>
              <w:left w:val="single" w:sz="4" w:space="0" w:color="auto"/>
              <w:bottom w:val="single" w:sz="12" w:space="0" w:color="auto"/>
              <w:right w:val="single" w:sz="12" w:space="0" w:color="auto"/>
            </w:tcBorders>
            <w:shd w:val="clear" w:color="auto" w:fill="EDEEEF" w:themeFill="accent5"/>
            <w:vAlign w:val="center"/>
          </w:tcPr>
          <w:p w14:paraId="2F7A7AD5" w14:textId="74802AA9" w:rsidR="00D13486" w:rsidRPr="00A72ECF" w:rsidRDefault="004A62E4" w:rsidP="00D13486">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=(e13/b13)*100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13486" w:rsidRPr="00A72ECF" w14:paraId="1BD32238" w14:textId="77777777" w:rsidTr="00A72ECF">
        <w:trPr>
          <w:trHeight w:val="357"/>
        </w:trPr>
        <w:tc>
          <w:tcPr>
            <w:tcW w:w="7556" w:type="dxa"/>
            <w:gridSpan w:val="7"/>
            <w:tcBorders>
              <w:bottom w:val="single" w:sz="4" w:space="0" w:color="auto"/>
            </w:tcBorders>
            <w:shd w:val="clear" w:color="auto" w:fill="6EBD05" w:themeFill="accent1"/>
            <w:vAlign w:val="bottom"/>
          </w:tcPr>
          <w:p w14:paraId="5EDAA23C" w14:textId="3BEFDBBF" w:rsidR="00D13486" w:rsidRPr="00A72ECF" w:rsidRDefault="00D13486" w:rsidP="00D13486">
            <w:pPr>
              <w:rPr>
                <w:rFonts w:ascii="Arial" w:hAnsi="Arial" w:cs="Arial"/>
                <w:b/>
                <w:color w:val="FFFFFF" w:themeColor="background1"/>
                <w:sz w:val="18"/>
                <w:szCs w:val="18"/>
              </w:rPr>
            </w:pPr>
            <w:r w:rsidRPr="00A72ECF">
              <w:rPr>
                <w:rFonts w:ascii="Arial" w:hAnsi="Arial" w:cs="Arial"/>
                <w:b/>
                <w:color w:val="FFFFFF" w:themeColor="background1"/>
                <w:sz w:val="18"/>
                <w:szCs w:val="18"/>
              </w:rPr>
              <w:t>Career Boost (SNAP) Services</w:t>
            </w:r>
          </w:p>
        </w:tc>
        <w:tc>
          <w:tcPr>
            <w:tcW w:w="750" w:type="dxa"/>
            <w:tcBorders>
              <w:bottom w:val="single" w:sz="4" w:space="0" w:color="auto"/>
              <w:right w:val="single" w:sz="4" w:space="0" w:color="auto"/>
            </w:tcBorders>
            <w:shd w:val="clear" w:color="auto" w:fill="6EBD05" w:themeFill="accent1"/>
            <w:vAlign w:val="bottom"/>
          </w:tcPr>
          <w:p w14:paraId="10F5C71B" w14:textId="3F37E861" w:rsidR="00D13486" w:rsidRPr="00A72ECF" w:rsidRDefault="00D13486" w:rsidP="00D13486">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Goal</w:t>
            </w:r>
          </w:p>
        </w:tc>
        <w:tc>
          <w:tcPr>
            <w:tcW w:w="691" w:type="dxa"/>
            <w:tcBorders>
              <w:top w:val="single" w:sz="12" w:space="0" w:color="auto"/>
              <w:left w:val="single" w:sz="4" w:space="0" w:color="auto"/>
              <w:bottom w:val="single" w:sz="4" w:space="0" w:color="auto"/>
              <w:right w:val="single" w:sz="12" w:space="0" w:color="auto"/>
            </w:tcBorders>
            <w:shd w:val="clear" w:color="auto" w:fill="6EBD05" w:themeFill="accent1"/>
            <w:vAlign w:val="bottom"/>
          </w:tcPr>
          <w:p w14:paraId="3FE41E24" w14:textId="77777777" w:rsidR="00D13486" w:rsidRPr="00A72ECF" w:rsidRDefault="00D13486" w:rsidP="00D13486">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YTD</w:t>
            </w:r>
          </w:p>
        </w:tc>
        <w:tc>
          <w:tcPr>
            <w:tcW w:w="726"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2D6521EC" w14:textId="77777777" w:rsidR="00D13486" w:rsidRPr="00A72ECF" w:rsidRDefault="00D13486" w:rsidP="00D13486">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 to Goal</w:t>
            </w:r>
          </w:p>
        </w:tc>
      </w:tr>
      <w:tr w:rsidR="00D13486" w:rsidRPr="00A72ECF" w14:paraId="2F7B1A80" w14:textId="77777777" w:rsidTr="00494D97">
        <w:trPr>
          <w:trHeight w:val="359"/>
        </w:trPr>
        <w:tc>
          <w:tcPr>
            <w:tcW w:w="7556" w:type="dxa"/>
            <w:gridSpan w:val="7"/>
            <w:tcBorders>
              <w:bottom w:val="single" w:sz="4" w:space="0" w:color="auto"/>
            </w:tcBorders>
            <w:vAlign w:val="center"/>
          </w:tcPr>
          <w:p w14:paraId="4A0BC0A2" w14:textId="34C29C70" w:rsidR="00D13486" w:rsidRPr="00A72ECF" w:rsidRDefault="00D13486" w:rsidP="00D13486">
            <w:pPr>
              <w:rPr>
                <w:rFonts w:ascii="Arial" w:hAnsi="Arial" w:cs="Arial"/>
                <w:bCs/>
                <w:sz w:val="18"/>
                <w:szCs w:val="18"/>
              </w:rPr>
            </w:pPr>
            <w:r w:rsidRPr="00A72ECF">
              <w:rPr>
                <w:rFonts w:ascii="Arial" w:hAnsi="Arial" w:cs="Arial"/>
                <w:bCs/>
                <w:sz w:val="18"/>
                <w:szCs w:val="18"/>
              </w:rPr>
              <w:t>Job Search Training</w:t>
            </w:r>
          </w:p>
        </w:tc>
        <w:tc>
          <w:tcPr>
            <w:tcW w:w="750" w:type="dxa"/>
            <w:tcBorders>
              <w:bottom w:val="single" w:sz="4" w:space="0" w:color="auto"/>
              <w:right w:val="single" w:sz="4" w:space="0" w:color="auto"/>
            </w:tcBorders>
            <w:vAlign w:val="center"/>
          </w:tcPr>
          <w:p w14:paraId="27B37481" w14:textId="7D0D50C7" w:rsidR="00D13486" w:rsidRPr="00A72ECF" w:rsidRDefault="007A4ADB" w:rsidP="00D13486">
            <w:pPr>
              <w:jc w:val="center"/>
              <w:rPr>
                <w:rFonts w:ascii="Arial" w:hAnsi="Arial" w:cs="Arial"/>
                <w:bCs/>
                <w:sz w:val="18"/>
                <w:szCs w:val="18"/>
              </w:rPr>
            </w:pPr>
            <w:r>
              <w:rPr>
                <w:rFonts w:ascii="Arial" w:hAnsi="Arial" w:cs="Arial"/>
                <w:bCs/>
                <w:sz w:val="18"/>
                <w:szCs w:val="18"/>
              </w:rPr>
              <w:t>20</w:t>
            </w:r>
          </w:p>
        </w:tc>
        <w:tc>
          <w:tcPr>
            <w:tcW w:w="691" w:type="dxa"/>
            <w:tcBorders>
              <w:top w:val="single" w:sz="4" w:space="0" w:color="auto"/>
              <w:left w:val="single" w:sz="4" w:space="0" w:color="auto"/>
              <w:bottom w:val="single" w:sz="4" w:space="0" w:color="auto"/>
              <w:right w:val="single" w:sz="12" w:space="0" w:color="auto"/>
            </w:tcBorders>
            <w:vAlign w:val="center"/>
          </w:tcPr>
          <w:p w14:paraId="2A89303D" w14:textId="710DBFD9" w:rsidR="00D13486" w:rsidRPr="00A72ECF" w:rsidRDefault="00D13486" w:rsidP="00D13486">
            <w:pPr>
              <w:jc w:val="center"/>
              <w:rPr>
                <w:rFonts w:ascii="Arial" w:hAnsi="Arial" w:cs="Arial"/>
                <w:bCs/>
                <w:sz w:val="18"/>
                <w:szCs w:val="18"/>
              </w:rPr>
            </w:pPr>
            <w:r w:rsidRPr="00A72ECF">
              <w:rPr>
                <w:rFonts w:ascii="Arial" w:hAnsi="Arial" w:cs="Arial"/>
                <w:bCs/>
                <w:sz w:val="18"/>
                <w:szCs w:val="18"/>
              </w:rPr>
              <w:fldChar w:fldCharType="begin">
                <w:ffData>
                  <w:name w:val="Text31"/>
                  <w:enabled/>
                  <w:calcOnExit w:val="0"/>
                  <w:textInput>
                    <w:type w:val="number"/>
                    <w:maxLength w:val="3"/>
                  </w:textInput>
                </w:ffData>
              </w:fldChar>
            </w:r>
            <w:bookmarkStart w:id="6" w:name="Text31"/>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bookmarkEnd w:id="6"/>
          </w:p>
        </w:tc>
        <w:tc>
          <w:tcPr>
            <w:tcW w:w="726"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6C0C508D" w14:textId="52925C39" w:rsidR="00D13486" w:rsidRPr="00A72ECF" w:rsidRDefault="00D13486" w:rsidP="00D13486">
            <w:pPr>
              <w:jc w:val="center"/>
              <w:rPr>
                <w:rFonts w:ascii="Arial" w:hAnsi="Arial" w:cs="Arial"/>
                <w:bCs/>
                <w:sz w:val="18"/>
                <w:szCs w:val="18"/>
              </w:rPr>
            </w:pPr>
            <w:r w:rsidRPr="00A72ECF">
              <w:rPr>
                <w:rFonts w:ascii="Arial" w:hAnsi="Arial" w:cs="Arial"/>
                <w:bCs/>
                <w:sz w:val="18"/>
                <w:szCs w:val="18"/>
              </w:rPr>
              <w:fldChar w:fldCharType="begin"/>
            </w:r>
            <w:r w:rsidRPr="00A72ECF">
              <w:rPr>
                <w:rFonts w:ascii="Arial" w:hAnsi="Arial" w:cs="Arial"/>
                <w:bCs/>
                <w:sz w:val="18"/>
                <w:szCs w:val="18"/>
              </w:rPr>
              <w:instrText xml:space="preserve"> =(c10/b10)*100 \# "0%" </w:instrText>
            </w:r>
            <w:r w:rsidRPr="00A72ECF">
              <w:rPr>
                <w:rFonts w:ascii="Arial" w:hAnsi="Arial" w:cs="Arial"/>
                <w:bCs/>
                <w:sz w:val="18"/>
                <w:szCs w:val="18"/>
              </w:rPr>
              <w:fldChar w:fldCharType="separate"/>
            </w:r>
            <w:r w:rsidRPr="00A72ECF">
              <w:rPr>
                <w:rFonts w:ascii="Arial" w:hAnsi="Arial" w:cs="Arial"/>
                <w:bCs/>
                <w:noProof/>
                <w:sz w:val="18"/>
                <w:szCs w:val="18"/>
              </w:rPr>
              <w:t>0%</w:t>
            </w:r>
            <w:r w:rsidRPr="00A72ECF">
              <w:rPr>
                <w:rFonts w:ascii="Arial" w:hAnsi="Arial" w:cs="Arial"/>
                <w:bCs/>
                <w:sz w:val="18"/>
                <w:szCs w:val="18"/>
              </w:rPr>
              <w:fldChar w:fldCharType="end"/>
            </w:r>
          </w:p>
        </w:tc>
      </w:tr>
      <w:tr w:rsidR="00D13486" w:rsidRPr="00A72ECF" w14:paraId="7B8A88A7" w14:textId="77777777" w:rsidTr="00494D97">
        <w:trPr>
          <w:trHeight w:val="341"/>
        </w:trPr>
        <w:tc>
          <w:tcPr>
            <w:tcW w:w="7556" w:type="dxa"/>
            <w:gridSpan w:val="7"/>
            <w:tcBorders>
              <w:bottom w:val="single" w:sz="4" w:space="0" w:color="auto"/>
            </w:tcBorders>
            <w:vAlign w:val="center"/>
          </w:tcPr>
          <w:p w14:paraId="5E2607ED" w14:textId="0DFB0CC3" w:rsidR="00D13486" w:rsidRPr="00A72ECF" w:rsidRDefault="00D13486" w:rsidP="00D13486">
            <w:pPr>
              <w:rPr>
                <w:rFonts w:ascii="Arial" w:hAnsi="Arial" w:cs="Arial"/>
                <w:bCs/>
                <w:sz w:val="18"/>
                <w:szCs w:val="18"/>
              </w:rPr>
            </w:pPr>
            <w:r w:rsidRPr="00A72ECF">
              <w:rPr>
                <w:rFonts w:ascii="Arial" w:hAnsi="Arial" w:cs="Arial"/>
                <w:bCs/>
                <w:sz w:val="18"/>
                <w:szCs w:val="18"/>
              </w:rPr>
              <w:t>Pre-Apprenticeship Training</w:t>
            </w:r>
          </w:p>
        </w:tc>
        <w:tc>
          <w:tcPr>
            <w:tcW w:w="750" w:type="dxa"/>
            <w:tcBorders>
              <w:bottom w:val="single" w:sz="4" w:space="0" w:color="auto"/>
              <w:right w:val="single" w:sz="4" w:space="0" w:color="auto"/>
            </w:tcBorders>
            <w:vAlign w:val="center"/>
          </w:tcPr>
          <w:p w14:paraId="740B06AE" w14:textId="0994FFB7" w:rsidR="00D13486" w:rsidRPr="00A72ECF" w:rsidRDefault="007A4ADB" w:rsidP="00D13486">
            <w:pPr>
              <w:jc w:val="center"/>
              <w:rPr>
                <w:rFonts w:ascii="Arial" w:hAnsi="Arial" w:cs="Arial"/>
                <w:bCs/>
                <w:sz w:val="18"/>
                <w:szCs w:val="18"/>
              </w:rPr>
            </w:pPr>
            <w:r>
              <w:rPr>
                <w:rFonts w:ascii="Arial" w:hAnsi="Arial" w:cs="Arial"/>
                <w:bCs/>
                <w:sz w:val="18"/>
                <w:szCs w:val="18"/>
              </w:rPr>
              <w:t>20</w:t>
            </w:r>
          </w:p>
        </w:tc>
        <w:tc>
          <w:tcPr>
            <w:tcW w:w="691" w:type="dxa"/>
            <w:tcBorders>
              <w:top w:val="single" w:sz="4" w:space="0" w:color="auto"/>
              <w:left w:val="single" w:sz="4" w:space="0" w:color="auto"/>
              <w:bottom w:val="single" w:sz="4" w:space="0" w:color="auto"/>
              <w:right w:val="single" w:sz="12" w:space="0" w:color="auto"/>
            </w:tcBorders>
            <w:vAlign w:val="center"/>
          </w:tcPr>
          <w:p w14:paraId="660C3D84" w14:textId="673A2032" w:rsidR="00D13486" w:rsidRPr="00A72ECF" w:rsidRDefault="00D13486" w:rsidP="00D13486">
            <w:pPr>
              <w:jc w:val="center"/>
              <w:rPr>
                <w:rFonts w:ascii="Arial" w:hAnsi="Arial" w:cs="Arial"/>
                <w:bCs/>
                <w:sz w:val="18"/>
                <w:szCs w:val="18"/>
              </w:rPr>
            </w:pPr>
            <w:r w:rsidRPr="00A72ECF">
              <w:rPr>
                <w:rFonts w:ascii="Arial" w:hAnsi="Arial" w:cs="Arial"/>
                <w:bCs/>
                <w:sz w:val="18"/>
                <w:szCs w:val="18"/>
              </w:rPr>
              <w:fldChar w:fldCharType="begin">
                <w:ffData>
                  <w:name w:val="Text31"/>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c>
          <w:tcPr>
            <w:tcW w:w="726"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7EA0D7FA" w14:textId="5A8F2551" w:rsidR="00D13486" w:rsidRPr="00A72ECF" w:rsidRDefault="00D13486" w:rsidP="00D13486">
            <w:pPr>
              <w:jc w:val="center"/>
              <w:rPr>
                <w:rFonts w:ascii="Arial" w:hAnsi="Arial" w:cs="Arial"/>
                <w:bCs/>
                <w:sz w:val="18"/>
                <w:szCs w:val="18"/>
              </w:rPr>
            </w:pPr>
            <w:r w:rsidRPr="00A72ECF">
              <w:rPr>
                <w:rFonts w:ascii="Arial" w:hAnsi="Arial" w:cs="Arial"/>
                <w:bCs/>
                <w:sz w:val="18"/>
                <w:szCs w:val="18"/>
              </w:rPr>
              <w:fldChar w:fldCharType="begin"/>
            </w:r>
            <w:r w:rsidRPr="00A72ECF">
              <w:rPr>
                <w:rFonts w:ascii="Arial" w:hAnsi="Arial" w:cs="Arial"/>
                <w:bCs/>
                <w:sz w:val="18"/>
                <w:szCs w:val="18"/>
              </w:rPr>
              <w:instrText xml:space="preserve"> =(c11/b11)*100 \# "0%" </w:instrText>
            </w:r>
            <w:r w:rsidRPr="00A72ECF">
              <w:rPr>
                <w:rFonts w:ascii="Arial" w:hAnsi="Arial" w:cs="Arial"/>
                <w:bCs/>
                <w:sz w:val="18"/>
                <w:szCs w:val="18"/>
              </w:rPr>
              <w:fldChar w:fldCharType="separate"/>
            </w:r>
            <w:r w:rsidRPr="00A72ECF">
              <w:rPr>
                <w:rFonts w:ascii="Arial" w:hAnsi="Arial" w:cs="Arial"/>
                <w:bCs/>
                <w:noProof/>
                <w:sz w:val="18"/>
                <w:szCs w:val="18"/>
              </w:rPr>
              <w:t>0%</w:t>
            </w:r>
            <w:r w:rsidRPr="00A72ECF">
              <w:rPr>
                <w:rFonts w:ascii="Arial" w:hAnsi="Arial" w:cs="Arial"/>
                <w:bCs/>
                <w:sz w:val="18"/>
                <w:szCs w:val="18"/>
              </w:rPr>
              <w:fldChar w:fldCharType="end"/>
            </w:r>
          </w:p>
        </w:tc>
      </w:tr>
      <w:tr w:rsidR="00D13486" w:rsidRPr="00A72ECF" w14:paraId="746963A2" w14:textId="77777777" w:rsidTr="00407A0C">
        <w:trPr>
          <w:trHeight w:val="621"/>
        </w:trPr>
        <w:tc>
          <w:tcPr>
            <w:tcW w:w="9723" w:type="dxa"/>
            <w:gridSpan w:val="10"/>
            <w:tcBorders>
              <w:bottom w:val="nil"/>
              <w:right w:val="single" w:sz="4" w:space="0" w:color="auto"/>
            </w:tcBorders>
          </w:tcPr>
          <w:p w14:paraId="3AFC1975" w14:textId="21B46B3E" w:rsidR="00D13486" w:rsidRPr="00A72ECF" w:rsidRDefault="00D13486" w:rsidP="00D13486">
            <w:pPr>
              <w:spacing w:before="120"/>
              <w:rPr>
                <w:rFonts w:ascii="Arial" w:hAnsi="Arial" w:cs="Arial"/>
                <w:b/>
                <w:sz w:val="18"/>
                <w:szCs w:val="18"/>
              </w:rPr>
            </w:pPr>
            <w:r w:rsidRPr="00A72ECF">
              <w:rPr>
                <w:rFonts w:ascii="Arial" w:hAnsi="Arial" w:cs="Arial"/>
                <w:b/>
                <w:sz w:val="18"/>
                <w:szCs w:val="18"/>
              </w:rPr>
              <w:t xml:space="preserve">For any measure </w:t>
            </w:r>
            <w:r w:rsidRPr="00A72ECF">
              <w:rPr>
                <w:rFonts w:ascii="Arial" w:hAnsi="Arial" w:cs="Arial"/>
                <w:b/>
                <w:sz w:val="18"/>
                <w:szCs w:val="18"/>
                <w:u w:val="single"/>
              </w:rPr>
              <w:t>not on pace to meet program performance</w:t>
            </w:r>
            <w:r w:rsidRPr="00A72ECF">
              <w:rPr>
                <w:rFonts w:ascii="Arial" w:hAnsi="Arial" w:cs="Arial"/>
                <w:b/>
                <w:sz w:val="18"/>
                <w:szCs w:val="18"/>
              </w:rPr>
              <w:t>, describe the factors that may be contributing to the underperformance and the steps being taken to improve performance over the remainder of the year.</w:t>
            </w:r>
          </w:p>
        </w:tc>
      </w:tr>
      <w:tr w:rsidR="00D13486" w:rsidRPr="00A72ECF" w14:paraId="12106FCD" w14:textId="77777777" w:rsidTr="00407A0C">
        <w:trPr>
          <w:trHeight w:val="621"/>
        </w:trPr>
        <w:tc>
          <w:tcPr>
            <w:tcW w:w="9723" w:type="dxa"/>
            <w:gridSpan w:val="10"/>
            <w:tcBorders>
              <w:top w:val="nil"/>
              <w:bottom w:val="single" w:sz="4" w:space="0" w:color="auto"/>
              <w:right w:val="single" w:sz="4" w:space="0" w:color="auto"/>
            </w:tcBorders>
          </w:tcPr>
          <w:p w14:paraId="0A203EA8" w14:textId="722AE431" w:rsidR="00D13486" w:rsidRPr="00A72ECF" w:rsidRDefault="00D13486" w:rsidP="00D13486">
            <w:pPr>
              <w:rPr>
                <w:rFonts w:ascii="Arial" w:hAnsi="Arial" w:cs="Arial"/>
                <w:bCs/>
                <w:sz w:val="18"/>
                <w:szCs w:val="18"/>
              </w:rPr>
            </w:pPr>
            <w:r w:rsidRPr="00A72ECF">
              <w:rPr>
                <w:rFonts w:ascii="Arial" w:hAnsi="Arial" w:cs="Arial"/>
                <w:bCs/>
                <w:sz w:val="18"/>
                <w:szCs w:val="18"/>
              </w:rPr>
              <w:t xml:space="preserve">Response: </w:t>
            </w:r>
            <w:r w:rsidRPr="00A72ECF">
              <w:rPr>
                <w:rFonts w:ascii="Arial" w:hAnsi="Arial" w:cs="Arial"/>
                <w:bCs/>
                <w:sz w:val="18"/>
                <w:szCs w:val="18"/>
              </w:rPr>
              <w:fldChar w:fldCharType="begin">
                <w:ffData>
                  <w:name w:val="Text4"/>
                  <w:enabled/>
                  <w:calcOnExit w:val="0"/>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r>
      <w:tr w:rsidR="00D13486" w:rsidRPr="00A72ECF" w14:paraId="78E0D9FC" w14:textId="77777777" w:rsidTr="00A72ECF">
        <w:trPr>
          <w:trHeight w:val="260"/>
        </w:trPr>
        <w:tc>
          <w:tcPr>
            <w:tcW w:w="3013" w:type="dxa"/>
            <w:tcBorders>
              <w:top w:val="single" w:sz="4" w:space="0" w:color="auto"/>
              <w:bottom w:val="single" w:sz="4" w:space="0" w:color="auto"/>
            </w:tcBorders>
            <w:shd w:val="clear" w:color="auto" w:fill="828282" w:themeFill="accent3"/>
            <w:vAlign w:val="center"/>
          </w:tcPr>
          <w:p w14:paraId="165FD7E6" w14:textId="52E37E47" w:rsidR="00D13486" w:rsidRPr="00A72ECF" w:rsidRDefault="00D13486" w:rsidP="00D13486">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Data Points</w:t>
            </w:r>
          </w:p>
        </w:tc>
        <w:tc>
          <w:tcPr>
            <w:tcW w:w="5293" w:type="dxa"/>
            <w:gridSpan w:val="7"/>
            <w:tcBorders>
              <w:top w:val="single" w:sz="4" w:space="0" w:color="auto"/>
              <w:bottom w:val="single" w:sz="4" w:space="0" w:color="auto"/>
              <w:right w:val="single" w:sz="4" w:space="0" w:color="auto"/>
            </w:tcBorders>
            <w:shd w:val="clear" w:color="auto" w:fill="828282" w:themeFill="accent3"/>
            <w:vAlign w:val="center"/>
          </w:tcPr>
          <w:p w14:paraId="31AB3D29" w14:textId="6A842BF2" w:rsidR="00D13486" w:rsidRPr="00A72ECF" w:rsidRDefault="00D13486" w:rsidP="00D13486">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Definition</w:t>
            </w:r>
          </w:p>
        </w:tc>
        <w:tc>
          <w:tcPr>
            <w:tcW w:w="1417" w:type="dxa"/>
            <w:gridSpan w:val="2"/>
            <w:tcBorders>
              <w:top w:val="single" w:sz="4" w:space="0" w:color="auto"/>
              <w:bottom w:val="single" w:sz="4" w:space="0" w:color="auto"/>
              <w:right w:val="single" w:sz="4" w:space="0" w:color="auto"/>
            </w:tcBorders>
            <w:shd w:val="clear" w:color="auto" w:fill="828282" w:themeFill="accent3"/>
            <w:vAlign w:val="center"/>
          </w:tcPr>
          <w:p w14:paraId="1DB9B852" w14:textId="1293E61C" w:rsidR="00D13486" w:rsidRPr="00A72ECF" w:rsidRDefault="00D13486" w:rsidP="00D13486">
            <w:pPr>
              <w:jc w:val="center"/>
              <w:rPr>
                <w:rFonts w:ascii="Arial" w:hAnsi="Arial" w:cs="Arial"/>
                <w:b/>
                <w:color w:val="FFFFFF" w:themeColor="background1"/>
                <w:sz w:val="18"/>
                <w:szCs w:val="18"/>
              </w:rPr>
            </w:pPr>
            <w:r w:rsidRPr="00A72ECF">
              <w:rPr>
                <w:rFonts w:ascii="Arial" w:hAnsi="Arial" w:cs="Arial"/>
                <w:b/>
                <w:color w:val="FFFFFF" w:themeColor="background1"/>
                <w:sz w:val="18"/>
                <w:szCs w:val="18"/>
              </w:rPr>
              <w:t>YTD</w:t>
            </w:r>
          </w:p>
        </w:tc>
      </w:tr>
      <w:tr w:rsidR="00D13486" w:rsidRPr="00A72ECF" w14:paraId="41B88773" w14:textId="77777777" w:rsidTr="00407A0C">
        <w:trPr>
          <w:trHeight w:val="621"/>
        </w:trPr>
        <w:tc>
          <w:tcPr>
            <w:tcW w:w="3013" w:type="dxa"/>
            <w:tcBorders>
              <w:top w:val="single" w:sz="4" w:space="0" w:color="auto"/>
              <w:bottom w:val="single" w:sz="4" w:space="0" w:color="auto"/>
            </w:tcBorders>
            <w:vAlign w:val="center"/>
          </w:tcPr>
          <w:p w14:paraId="3294289D" w14:textId="4A3B92D6" w:rsidR="00D13486" w:rsidRPr="00A72ECF" w:rsidRDefault="00D13486" w:rsidP="00D13486">
            <w:pPr>
              <w:rPr>
                <w:rFonts w:ascii="Arial" w:hAnsi="Arial" w:cs="Arial"/>
                <w:sz w:val="18"/>
                <w:szCs w:val="18"/>
              </w:rPr>
            </w:pPr>
            <w:r w:rsidRPr="00A72ECF">
              <w:rPr>
                <w:rFonts w:ascii="Arial" w:hAnsi="Arial" w:cs="Arial"/>
                <w:bCs/>
                <w:sz w:val="18"/>
                <w:szCs w:val="18"/>
              </w:rPr>
              <w:t>6-Month Employment Retention</w:t>
            </w:r>
          </w:p>
        </w:tc>
        <w:tc>
          <w:tcPr>
            <w:tcW w:w="5293" w:type="dxa"/>
            <w:gridSpan w:val="7"/>
            <w:tcBorders>
              <w:top w:val="single" w:sz="4" w:space="0" w:color="auto"/>
              <w:bottom w:val="single" w:sz="4" w:space="0" w:color="auto"/>
              <w:right w:val="single" w:sz="4" w:space="0" w:color="auto"/>
            </w:tcBorders>
            <w:vAlign w:val="center"/>
          </w:tcPr>
          <w:p w14:paraId="7E2517B6" w14:textId="48DC1BD0" w:rsidR="00D13486" w:rsidRPr="00A72ECF" w:rsidRDefault="00D13486" w:rsidP="00D13486">
            <w:pPr>
              <w:rPr>
                <w:rFonts w:ascii="Arial" w:hAnsi="Arial" w:cs="Arial"/>
                <w:bCs/>
                <w:sz w:val="18"/>
                <w:szCs w:val="18"/>
              </w:rPr>
            </w:pPr>
            <w:r w:rsidRPr="00A72ECF">
              <w:rPr>
                <w:rFonts w:ascii="Arial" w:hAnsi="Arial" w:cs="Arial"/>
                <w:sz w:val="18"/>
                <w:szCs w:val="18"/>
              </w:rPr>
              <w:t>Of participants employed in the last 12 months, the percentage of those retained for 6+ months.</w:t>
            </w:r>
          </w:p>
        </w:tc>
        <w:tc>
          <w:tcPr>
            <w:tcW w:w="1417" w:type="dxa"/>
            <w:gridSpan w:val="2"/>
            <w:tcBorders>
              <w:top w:val="single" w:sz="4" w:space="0" w:color="auto"/>
              <w:bottom w:val="single" w:sz="4" w:space="0" w:color="auto"/>
              <w:right w:val="single" w:sz="4" w:space="0" w:color="auto"/>
            </w:tcBorders>
            <w:vAlign w:val="center"/>
          </w:tcPr>
          <w:p w14:paraId="238BB557" w14:textId="4B1429A0" w:rsidR="00D13486" w:rsidRPr="00A72ECF" w:rsidRDefault="00D13486" w:rsidP="00D13486">
            <w:pPr>
              <w:jc w:val="center"/>
              <w:rPr>
                <w:rFonts w:ascii="Arial" w:hAnsi="Arial" w:cs="Arial"/>
                <w:bCs/>
                <w:sz w:val="18"/>
                <w:szCs w:val="18"/>
              </w:rPr>
            </w:pPr>
            <w:r w:rsidRPr="00A72ECF">
              <w:rPr>
                <w:rFonts w:ascii="Arial" w:hAnsi="Arial" w:cs="Arial"/>
                <w:bCs/>
                <w:sz w:val="18"/>
                <w:szCs w:val="18"/>
              </w:rPr>
              <w:fldChar w:fldCharType="begin">
                <w:ffData>
                  <w:name w:val="Text45"/>
                  <w:enabled/>
                  <w:calcOnExit w:val="0"/>
                  <w:textInput>
                    <w:type w:val="number"/>
                    <w:maxLength w:val="3"/>
                  </w:textInput>
                </w:ffData>
              </w:fldChar>
            </w:r>
            <w:bookmarkStart w:id="7" w:name="Text45"/>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bookmarkEnd w:id="7"/>
          </w:p>
        </w:tc>
      </w:tr>
      <w:tr w:rsidR="00D13486" w:rsidRPr="00A72ECF" w14:paraId="69B3B1A3" w14:textId="77777777" w:rsidTr="00407A0C">
        <w:trPr>
          <w:trHeight w:val="621"/>
        </w:trPr>
        <w:tc>
          <w:tcPr>
            <w:tcW w:w="3013" w:type="dxa"/>
            <w:tcBorders>
              <w:top w:val="single" w:sz="4" w:space="0" w:color="auto"/>
              <w:bottom w:val="single" w:sz="4" w:space="0" w:color="auto"/>
            </w:tcBorders>
            <w:vAlign w:val="center"/>
          </w:tcPr>
          <w:p w14:paraId="6EE20618" w14:textId="2D982496" w:rsidR="00D13486" w:rsidRPr="00A72ECF" w:rsidRDefault="00D13486" w:rsidP="00D13486">
            <w:pPr>
              <w:rPr>
                <w:rFonts w:ascii="Arial" w:hAnsi="Arial" w:cs="Arial"/>
                <w:sz w:val="18"/>
                <w:szCs w:val="18"/>
              </w:rPr>
            </w:pPr>
            <w:r w:rsidRPr="00A72ECF">
              <w:rPr>
                <w:rFonts w:ascii="Arial" w:hAnsi="Arial" w:cs="Arial"/>
                <w:bCs/>
                <w:sz w:val="18"/>
                <w:szCs w:val="18"/>
              </w:rPr>
              <w:lastRenderedPageBreak/>
              <w:t>12</w:t>
            </w:r>
            <w:r w:rsidRPr="00A72ECF">
              <w:rPr>
                <w:rFonts w:ascii="Arial" w:hAnsi="Arial" w:cs="Arial"/>
                <w:bCs/>
                <w:sz w:val="18"/>
                <w:szCs w:val="18"/>
              </w:rPr>
              <w:t>-Month Employment Retention</w:t>
            </w:r>
          </w:p>
        </w:tc>
        <w:tc>
          <w:tcPr>
            <w:tcW w:w="5293" w:type="dxa"/>
            <w:gridSpan w:val="7"/>
            <w:tcBorders>
              <w:top w:val="single" w:sz="4" w:space="0" w:color="auto"/>
              <w:bottom w:val="single" w:sz="4" w:space="0" w:color="auto"/>
              <w:right w:val="single" w:sz="4" w:space="0" w:color="auto"/>
            </w:tcBorders>
            <w:vAlign w:val="center"/>
          </w:tcPr>
          <w:p w14:paraId="6CD42F28" w14:textId="21A1CCA3" w:rsidR="00D13486" w:rsidRPr="00A72ECF" w:rsidRDefault="00D13486" w:rsidP="00D13486">
            <w:pPr>
              <w:rPr>
                <w:rFonts w:ascii="Arial" w:hAnsi="Arial" w:cs="Arial"/>
                <w:sz w:val="18"/>
                <w:szCs w:val="18"/>
              </w:rPr>
            </w:pPr>
            <w:r w:rsidRPr="00A72ECF">
              <w:rPr>
                <w:rFonts w:ascii="Arial" w:hAnsi="Arial" w:cs="Arial"/>
                <w:sz w:val="18"/>
                <w:szCs w:val="18"/>
              </w:rPr>
              <w:t xml:space="preserve">Of participants employed in the last </w:t>
            </w:r>
            <w:r w:rsidRPr="00A72ECF">
              <w:rPr>
                <w:rFonts w:ascii="Arial" w:hAnsi="Arial" w:cs="Arial"/>
                <w:sz w:val="18"/>
                <w:szCs w:val="18"/>
              </w:rPr>
              <w:t>24</w:t>
            </w:r>
            <w:r w:rsidRPr="00A72ECF">
              <w:rPr>
                <w:rFonts w:ascii="Arial" w:hAnsi="Arial" w:cs="Arial"/>
                <w:sz w:val="18"/>
                <w:szCs w:val="18"/>
              </w:rPr>
              <w:t xml:space="preserve"> months, the percentage of those retained for </w:t>
            </w:r>
            <w:r w:rsidRPr="00A72ECF">
              <w:rPr>
                <w:rFonts w:ascii="Arial" w:hAnsi="Arial" w:cs="Arial"/>
                <w:sz w:val="18"/>
                <w:szCs w:val="18"/>
              </w:rPr>
              <w:t>12</w:t>
            </w:r>
            <w:r w:rsidRPr="00A72ECF">
              <w:rPr>
                <w:rFonts w:ascii="Arial" w:hAnsi="Arial" w:cs="Arial"/>
                <w:sz w:val="18"/>
                <w:szCs w:val="18"/>
              </w:rPr>
              <w:t>+ months.</w:t>
            </w:r>
          </w:p>
        </w:tc>
        <w:tc>
          <w:tcPr>
            <w:tcW w:w="1417" w:type="dxa"/>
            <w:gridSpan w:val="2"/>
            <w:tcBorders>
              <w:top w:val="single" w:sz="4" w:space="0" w:color="auto"/>
              <w:bottom w:val="single" w:sz="4" w:space="0" w:color="auto"/>
              <w:right w:val="single" w:sz="4" w:space="0" w:color="auto"/>
            </w:tcBorders>
            <w:vAlign w:val="center"/>
          </w:tcPr>
          <w:p w14:paraId="2321FB55" w14:textId="7870BA5B" w:rsidR="00D13486" w:rsidRPr="00A72ECF" w:rsidRDefault="00D13486" w:rsidP="00D13486">
            <w:pPr>
              <w:jc w:val="center"/>
              <w:rPr>
                <w:rFonts w:ascii="Arial" w:hAnsi="Arial" w:cs="Arial"/>
                <w:bCs/>
                <w:sz w:val="18"/>
                <w:szCs w:val="18"/>
              </w:rPr>
            </w:pPr>
            <w:r w:rsidRPr="00A72ECF">
              <w:rPr>
                <w:rFonts w:ascii="Arial" w:hAnsi="Arial" w:cs="Arial"/>
                <w:bCs/>
                <w:sz w:val="18"/>
                <w:szCs w:val="18"/>
              </w:rPr>
              <w:fldChar w:fldCharType="begin">
                <w:ffData>
                  <w:name w:val="Text45"/>
                  <w:enabled/>
                  <w:calcOnExit w:val="0"/>
                  <w:textInput>
                    <w:type w:val="number"/>
                    <w:maxLength w:val="3"/>
                  </w:textInput>
                </w:ffData>
              </w:fldChar>
            </w:r>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p>
        </w:tc>
      </w:tr>
      <w:tr w:rsidR="00D13486" w:rsidRPr="00A72ECF" w14:paraId="0233357D" w14:textId="77777777" w:rsidTr="0019032C">
        <w:trPr>
          <w:trHeight w:val="260"/>
        </w:trPr>
        <w:tc>
          <w:tcPr>
            <w:tcW w:w="9723" w:type="dxa"/>
            <w:gridSpan w:val="10"/>
            <w:tcBorders>
              <w:top w:val="single" w:sz="4" w:space="0" w:color="auto"/>
              <w:bottom w:val="nil"/>
              <w:right w:val="single" w:sz="4" w:space="0" w:color="auto"/>
            </w:tcBorders>
          </w:tcPr>
          <w:p w14:paraId="63E924BC" w14:textId="42C11706" w:rsidR="00D13486" w:rsidRPr="00A72ECF" w:rsidRDefault="00D13486" w:rsidP="00D13486">
            <w:pPr>
              <w:rPr>
                <w:rFonts w:ascii="Arial" w:hAnsi="Arial" w:cs="Arial"/>
                <w:bCs/>
                <w:i/>
                <w:iCs/>
                <w:sz w:val="18"/>
                <w:szCs w:val="18"/>
              </w:rPr>
            </w:pPr>
            <w:r w:rsidRPr="00A72ECF">
              <w:rPr>
                <w:rFonts w:ascii="Arial" w:hAnsi="Arial" w:cs="Arial"/>
                <w:bCs/>
                <w:i/>
                <w:iCs/>
                <w:sz w:val="18"/>
                <w:szCs w:val="18"/>
              </w:rPr>
              <w:t>Please provide any comments or feedback regarding implementation of these data points.</w:t>
            </w:r>
          </w:p>
        </w:tc>
      </w:tr>
      <w:tr w:rsidR="00D13486" w:rsidRPr="00A72ECF" w14:paraId="5ED86AED" w14:textId="77777777" w:rsidTr="0019032C">
        <w:trPr>
          <w:trHeight w:val="360"/>
        </w:trPr>
        <w:tc>
          <w:tcPr>
            <w:tcW w:w="9723" w:type="dxa"/>
            <w:gridSpan w:val="10"/>
            <w:tcBorders>
              <w:top w:val="nil"/>
              <w:bottom w:val="single" w:sz="4" w:space="0" w:color="auto"/>
              <w:right w:val="single" w:sz="4" w:space="0" w:color="auto"/>
            </w:tcBorders>
          </w:tcPr>
          <w:p w14:paraId="1438B730" w14:textId="56F9F53E" w:rsidR="00D13486" w:rsidRPr="00A72ECF" w:rsidRDefault="00D13486" w:rsidP="00D13486">
            <w:pPr>
              <w:rPr>
                <w:rFonts w:ascii="Arial" w:hAnsi="Arial" w:cs="Arial"/>
                <w:bCs/>
                <w:sz w:val="18"/>
                <w:szCs w:val="18"/>
              </w:rPr>
            </w:pPr>
            <w:r w:rsidRPr="00A72ECF">
              <w:rPr>
                <w:rFonts w:ascii="Arial" w:hAnsi="Arial" w:cs="Arial"/>
                <w:bCs/>
                <w:sz w:val="18"/>
                <w:szCs w:val="18"/>
              </w:rPr>
              <w:fldChar w:fldCharType="begin">
                <w:ffData>
                  <w:name w:val="Text52"/>
                  <w:enabled/>
                  <w:calcOnExit w:val="0"/>
                  <w:textInput/>
                </w:ffData>
              </w:fldChar>
            </w:r>
            <w:bookmarkStart w:id="8" w:name="Text52"/>
            <w:r w:rsidRPr="00A72ECF">
              <w:rPr>
                <w:rFonts w:ascii="Arial" w:hAnsi="Arial" w:cs="Arial"/>
                <w:bCs/>
                <w:sz w:val="18"/>
                <w:szCs w:val="18"/>
              </w:rPr>
              <w:instrText xml:space="preserve"> FORMTEXT </w:instrText>
            </w:r>
            <w:r w:rsidRPr="00A72ECF">
              <w:rPr>
                <w:rFonts w:ascii="Arial" w:hAnsi="Arial" w:cs="Arial"/>
                <w:bCs/>
                <w:sz w:val="18"/>
                <w:szCs w:val="18"/>
              </w:rPr>
            </w:r>
            <w:r w:rsidRPr="00A72ECF">
              <w:rPr>
                <w:rFonts w:ascii="Arial" w:hAnsi="Arial" w:cs="Arial"/>
                <w:bCs/>
                <w:sz w:val="18"/>
                <w:szCs w:val="18"/>
              </w:rPr>
              <w:fldChar w:fldCharType="separate"/>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noProof/>
                <w:sz w:val="18"/>
                <w:szCs w:val="18"/>
              </w:rPr>
              <w:t> </w:t>
            </w:r>
            <w:r w:rsidRPr="00A72ECF">
              <w:rPr>
                <w:rFonts w:ascii="Arial" w:hAnsi="Arial" w:cs="Arial"/>
                <w:bCs/>
                <w:sz w:val="18"/>
                <w:szCs w:val="18"/>
              </w:rPr>
              <w:fldChar w:fldCharType="end"/>
            </w:r>
            <w:bookmarkEnd w:id="8"/>
          </w:p>
        </w:tc>
      </w:tr>
    </w:tbl>
    <w:p w14:paraId="3BCBB975" w14:textId="77777777" w:rsidR="00DB10D7" w:rsidRPr="007E67C5" w:rsidRDefault="00DB10D7" w:rsidP="00B5241F">
      <w:pPr>
        <w:rPr>
          <w:rFonts w:ascii="Arial" w:hAnsi="Arial" w:cs="Arial"/>
          <w:bCs/>
          <w:sz w:val="22"/>
          <w:szCs w:val="22"/>
        </w:rPr>
      </w:pPr>
    </w:p>
    <w:p w14:paraId="3FF71BE3" w14:textId="77777777" w:rsidR="003F07C7" w:rsidRDefault="007D3ECB" w:rsidP="00101DA9">
      <w:pPr>
        <w:numPr>
          <w:ilvl w:val="0"/>
          <w:numId w:val="23"/>
        </w:numPr>
        <w:ind w:left="360"/>
        <w:rPr>
          <w:rFonts w:ascii="Arial" w:hAnsi="Arial" w:cs="Arial"/>
          <w:b/>
          <w:sz w:val="22"/>
          <w:szCs w:val="22"/>
        </w:rPr>
      </w:pPr>
      <w:r>
        <w:rPr>
          <w:rFonts w:ascii="Arial" w:hAnsi="Arial" w:cs="Arial"/>
          <w:b/>
          <w:sz w:val="22"/>
          <w:szCs w:val="22"/>
        </w:rPr>
        <w:t>Budget</w:t>
      </w:r>
    </w:p>
    <w:p w14:paraId="317A671B" w14:textId="1C976BDB" w:rsidR="007E5132" w:rsidRDefault="00147201" w:rsidP="007E5132">
      <w:pPr>
        <w:ind w:left="360"/>
        <w:rPr>
          <w:rFonts w:ascii="Arial" w:hAnsi="Arial" w:cs="Arial"/>
          <w:bCs/>
          <w:color w:val="000000"/>
          <w:sz w:val="22"/>
          <w:szCs w:val="22"/>
        </w:rPr>
      </w:pPr>
      <w:r w:rsidRPr="003F07C7">
        <w:rPr>
          <w:rFonts w:ascii="Arial" w:hAnsi="Arial" w:cs="Arial"/>
          <w:bCs/>
          <w:color w:val="000000"/>
          <w:sz w:val="22"/>
          <w:szCs w:val="22"/>
        </w:rPr>
        <w:t>Using the most recent billing workbook</w:t>
      </w:r>
      <w:r w:rsidR="00BF4B93" w:rsidRPr="003F07C7">
        <w:rPr>
          <w:rFonts w:ascii="Arial" w:hAnsi="Arial" w:cs="Arial"/>
          <w:bCs/>
          <w:color w:val="000000"/>
          <w:sz w:val="22"/>
          <w:szCs w:val="22"/>
        </w:rPr>
        <w:t xml:space="preserve"> as reference, </w:t>
      </w:r>
      <w:r w:rsidR="006C76D0" w:rsidRPr="003F07C7">
        <w:rPr>
          <w:rFonts w:ascii="Arial" w:hAnsi="Arial" w:cs="Arial"/>
          <w:bCs/>
          <w:color w:val="000000"/>
          <w:sz w:val="22"/>
          <w:szCs w:val="22"/>
        </w:rPr>
        <w:t xml:space="preserve">provide </w:t>
      </w:r>
      <w:r w:rsidR="00096B8F" w:rsidRPr="003F07C7">
        <w:rPr>
          <w:rFonts w:ascii="Arial" w:hAnsi="Arial" w:cs="Arial"/>
          <w:bCs/>
          <w:color w:val="000000"/>
          <w:sz w:val="22"/>
          <w:szCs w:val="22"/>
        </w:rPr>
        <w:t>an analysis of your program’s spenddown</w:t>
      </w:r>
      <w:r w:rsidR="00CD7940" w:rsidRPr="003F07C7">
        <w:rPr>
          <w:rFonts w:ascii="Arial" w:hAnsi="Arial" w:cs="Arial"/>
          <w:bCs/>
          <w:color w:val="000000"/>
          <w:sz w:val="22"/>
          <w:szCs w:val="22"/>
        </w:rPr>
        <w:t>.</w:t>
      </w:r>
    </w:p>
    <w:p w14:paraId="3FD23945" w14:textId="77777777" w:rsidR="007E5132" w:rsidRDefault="007E5132" w:rsidP="007E5132">
      <w:pPr>
        <w:ind w:left="360"/>
        <w:rPr>
          <w:rFonts w:ascii="Arial" w:hAnsi="Arial" w:cs="Arial"/>
          <w:bCs/>
          <w:color w:val="000000"/>
          <w:sz w:val="22"/>
          <w:szCs w:val="22"/>
        </w:rPr>
      </w:pPr>
    </w:p>
    <w:p w14:paraId="7EEBEA53"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Discuss any underspending in your budget (i.e. not on pace to spend out by the end of the program year). What have been the challenges to spending? What improvements are you considering or implementing to ensure funds are spent out by the end of the program year?</w:t>
      </w:r>
    </w:p>
    <w:p w14:paraId="3B895F53" w14:textId="77777777" w:rsidR="007E5132" w:rsidRDefault="007E5132" w:rsidP="007E5132">
      <w:pPr>
        <w:pStyle w:val="ListParagraph"/>
        <w:ind w:left="1170"/>
        <w:rPr>
          <w:rFonts w:ascii="Arial" w:hAnsi="Arial" w:cs="Arial"/>
          <w:bCs/>
          <w:sz w:val="22"/>
          <w:szCs w:val="22"/>
        </w:rPr>
      </w:pPr>
    </w:p>
    <w:p w14:paraId="201ABFA8"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2"/>
            <w:enabled/>
            <w:calcOnExit w:val="0"/>
            <w:textInput/>
          </w:ffData>
        </w:fldChar>
      </w:r>
      <w:bookmarkStart w:id="9" w:name="Text4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9"/>
    </w:p>
    <w:p w14:paraId="3D3754F7" w14:textId="77777777" w:rsidR="007E5132" w:rsidRPr="00AC7B0F" w:rsidRDefault="007E5132" w:rsidP="007E5132">
      <w:pPr>
        <w:pStyle w:val="ListParagraph"/>
        <w:ind w:left="1170"/>
        <w:rPr>
          <w:rFonts w:ascii="Arial" w:hAnsi="Arial" w:cs="Arial"/>
          <w:b/>
          <w:sz w:val="22"/>
          <w:szCs w:val="22"/>
        </w:rPr>
      </w:pPr>
    </w:p>
    <w:p w14:paraId="0EC365C5"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Discuss any overspending in your budget (i.e. funds likely to be exhausted before the end of the program year). What strategies are you considering or implementing to ensure funds are available through the remainder of the program year?</w:t>
      </w:r>
    </w:p>
    <w:p w14:paraId="7923E877" w14:textId="77777777" w:rsidR="007E5132" w:rsidRDefault="007E5132" w:rsidP="007E5132">
      <w:pPr>
        <w:pStyle w:val="ListParagraph"/>
        <w:ind w:left="1170"/>
        <w:rPr>
          <w:rFonts w:ascii="Arial" w:hAnsi="Arial" w:cs="Arial"/>
          <w:bCs/>
          <w:sz w:val="22"/>
          <w:szCs w:val="22"/>
        </w:rPr>
      </w:pPr>
    </w:p>
    <w:p w14:paraId="719A1C62"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3"/>
            <w:enabled/>
            <w:calcOnExit w:val="0"/>
            <w:textInput/>
          </w:ffData>
        </w:fldChar>
      </w:r>
      <w:bookmarkStart w:id="10" w:name="Text4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0"/>
    </w:p>
    <w:p w14:paraId="403FBEE2" w14:textId="77777777" w:rsidR="007E5132" w:rsidRPr="00AB46F3" w:rsidRDefault="007E5132" w:rsidP="007E5132">
      <w:pPr>
        <w:pStyle w:val="ListParagraph"/>
        <w:ind w:left="1170"/>
        <w:rPr>
          <w:rFonts w:ascii="Arial" w:hAnsi="Arial" w:cs="Arial"/>
          <w:b/>
          <w:sz w:val="22"/>
          <w:szCs w:val="22"/>
        </w:rPr>
      </w:pPr>
    </w:p>
    <w:p w14:paraId="688AB180"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Do you anticipate any need for contract budget modifications in the next quarter? If so, please provide details.</w:t>
      </w:r>
    </w:p>
    <w:p w14:paraId="2BC86DB1" w14:textId="77777777" w:rsidR="007E5132" w:rsidRDefault="007E5132" w:rsidP="007E5132">
      <w:pPr>
        <w:pStyle w:val="ListParagraph"/>
        <w:ind w:left="1170"/>
        <w:rPr>
          <w:rFonts w:ascii="Arial" w:hAnsi="Arial" w:cs="Arial"/>
          <w:bCs/>
          <w:sz w:val="22"/>
          <w:szCs w:val="22"/>
        </w:rPr>
      </w:pPr>
    </w:p>
    <w:p w14:paraId="4324F23F" w14:textId="77777777" w:rsidR="007E5132" w:rsidRPr="004813E9"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4"/>
            <w:enabled/>
            <w:calcOnExit w:val="0"/>
            <w:textInput/>
          </w:ffData>
        </w:fldChar>
      </w:r>
      <w:bookmarkStart w:id="11" w:name="Text4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1"/>
    </w:p>
    <w:p w14:paraId="5C4DD893" w14:textId="77777777" w:rsidR="007E5132" w:rsidRPr="003F07C7" w:rsidRDefault="007E5132" w:rsidP="003F07C7">
      <w:pPr>
        <w:ind w:left="360"/>
        <w:rPr>
          <w:rFonts w:ascii="Arial" w:hAnsi="Arial" w:cs="Arial"/>
          <w:b/>
          <w:sz w:val="22"/>
          <w:szCs w:val="22"/>
        </w:rPr>
      </w:pPr>
    </w:p>
    <w:p w14:paraId="02DEE2D5" w14:textId="77777777" w:rsidR="00477B9A" w:rsidRPr="001E24E6" w:rsidRDefault="008B021D" w:rsidP="00101DA9">
      <w:pPr>
        <w:numPr>
          <w:ilvl w:val="0"/>
          <w:numId w:val="23"/>
        </w:numPr>
        <w:ind w:left="360"/>
        <w:rPr>
          <w:rFonts w:ascii="Arial" w:hAnsi="Arial" w:cs="Arial"/>
          <w:b/>
          <w:sz w:val="22"/>
          <w:szCs w:val="22"/>
        </w:rPr>
      </w:pPr>
      <w:r w:rsidRPr="009B04E7">
        <w:rPr>
          <w:rFonts w:ascii="Arial" w:hAnsi="Arial" w:cs="Arial"/>
          <w:b/>
          <w:sz w:val="22"/>
          <w:szCs w:val="22"/>
        </w:rPr>
        <w:t>Program Design</w:t>
      </w:r>
      <w:r w:rsidR="008728D1" w:rsidRPr="009B04E7">
        <w:rPr>
          <w:rFonts w:ascii="Arial" w:hAnsi="Arial" w:cs="Arial"/>
          <w:b/>
          <w:sz w:val="22"/>
          <w:szCs w:val="22"/>
        </w:rPr>
        <w:t xml:space="preserve"> and Delivery</w:t>
      </w:r>
    </w:p>
    <w:p w14:paraId="3BB0BB1A" w14:textId="77777777" w:rsidR="008235CE" w:rsidRPr="00684AA3" w:rsidRDefault="008235CE" w:rsidP="00010393">
      <w:pPr>
        <w:ind w:left="360"/>
        <w:rPr>
          <w:rFonts w:ascii="Arial" w:hAnsi="Arial" w:cs="Arial"/>
          <w:bCs/>
          <w:sz w:val="22"/>
          <w:szCs w:val="22"/>
        </w:rPr>
      </w:pPr>
      <w:r w:rsidRPr="00684AA3">
        <w:rPr>
          <w:rFonts w:ascii="Arial" w:hAnsi="Arial" w:cs="Arial"/>
          <w:sz w:val="22"/>
          <w:szCs w:val="22"/>
        </w:rPr>
        <w:t>Describe successes and challenges related to service delivery including outreach, enrollment,</w:t>
      </w:r>
      <w:r w:rsidR="00552D81">
        <w:rPr>
          <w:rFonts w:ascii="Arial" w:hAnsi="Arial" w:cs="Arial"/>
          <w:sz w:val="22"/>
          <w:szCs w:val="22"/>
        </w:rPr>
        <w:t xml:space="preserve"> training and </w:t>
      </w:r>
      <w:r w:rsidRPr="00874E09">
        <w:rPr>
          <w:rFonts w:ascii="Arial" w:hAnsi="Arial" w:cs="Arial"/>
          <w:sz w:val="22"/>
          <w:szCs w:val="22"/>
        </w:rPr>
        <w:t>placement</w:t>
      </w:r>
      <w:r w:rsidR="006222D8">
        <w:rPr>
          <w:rFonts w:ascii="Arial" w:hAnsi="Arial" w:cs="Arial"/>
          <w:sz w:val="22"/>
          <w:szCs w:val="22"/>
        </w:rPr>
        <w:t>s</w:t>
      </w:r>
      <w:r w:rsidR="00135FD5" w:rsidRPr="00684AA3">
        <w:rPr>
          <w:rFonts w:ascii="Arial" w:hAnsi="Arial" w:cs="Arial"/>
          <w:sz w:val="22"/>
          <w:szCs w:val="22"/>
        </w:rPr>
        <w:t>.</w:t>
      </w:r>
      <w:r w:rsidRPr="00684AA3">
        <w:rPr>
          <w:rFonts w:ascii="Arial" w:hAnsi="Arial" w:cs="Arial"/>
          <w:sz w:val="22"/>
          <w:szCs w:val="22"/>
        </w:rPr>
        <w:t xml:space="preserve"> </w:t>
      </w:r>
    </w:p>
    <w:p w14:paraId="0606B75B" w14:textId="77777777" w:rsidR="005831F3" w:rsidRDefault="005831F3" w:rsidP="009E391D">
      <w:pPr>
        <w:rPr>
          <w:rFonts w:ascii="Arial" w:hAnsi="Arial" w:cs="Arial"/>
          <w:sz w:val="22"/>
          <w:szCs w:val="22"/>
        </w:rPr>
      </w:pPr>
    </w:p>
    <w:p w14:paraId="096EEB48" w14:textId="0C0A4469" w:rsidR="0033525C" w:rsidRDefault="00C301A4" w:rsidP="00BD35F0">
      <w:pPr>
        <w:pStyle w:val="ListParagraph"/>
        <w:numPr>
          <w:ilvl w:val="0"/>
          <w:numId w:val="18"/>
        </w:numPr>
        <w:rPr>
          <w:rFonts w:ascii="Arial" w:hAnsi="Arial" w:cs="Arial"/>
          <w:sz w:val="22"/>
          <w:szCs w:val="22"/>
        </w:rPr>
      </w:pPr>
      <w:r>
        <w:rPr>
          <w:rFonts w:ascii="Arial" w:hAnsi="Arial" w:cs="Arial"/>
          <w:sz w:val="22"/>
          <w:szCs w:val="22"/>
        </w:rPr>
        <w:t xml:space="preserve">Provide a brief summary of your program’s </w:t>
      </w:r>
      <w:r w:rsidR="00856264">
        <w:rPr>
          <w:rFonts w:ascii="Arial" w:hAnsi="Arial" w:cs="Arial"/>
          <w:sz w:val="22"/>
          <w:szCs w:val="22"/>
        </w:rPr>
        <w:t>activities during the quarter.</w:t>
      </w:r>
    </w:p>
    <w:p w14:paraId="6F1714E0" w14:textId="77777777" w:rsidR="00856264" w:rsidRDefault="00856264" w:rsidP="00856264">
      <w:pPr>
        <w:pStyle w:val="ListParagraph"/>
        <w:ind w:left="1170"/>
        <w:rPr>
          <w:rFonts w:ascii="Arial" w:hAnsi="Arial" w:cs="Arial"/>
          <w:sz w:val="22"/>
          <w:szCs w:val="22"/>
        </w:rPr>
      </w:pPr>
    </w:p>
    <w:p w14:paraId="0F62FAED" w14:textId="43762420" w:rsidR="00856264" w:rsidRDefault="00856264" w:rsidP="00856264">
      <w:pPr>
        <w:pStyle w:val="ListParagraph"/>
        <w:ind w:left="1170"/>
        <w:rPr>
          <w:rFonts w:ascii="Arial" w:hAnsi="Arial" w:cs="Arial"/>
          <w:sz w:val="22"/>
          <w:szCs w:val="22"/>
        </w:rPr>
      </w:pPr>
      <w:r>
        <w:rPr>
          <w:rFonts w:ascii="Arial" w:hAnsi="Arial" w:cs="Arial"/>
          <w:sz w:val="22"/>
          <w:szCs w:val="22"/>
        </w:rPr>
        <w:fldChar w:fldCharType="begin">
          <w:ffData>
            <w:name w:val="Text26"/>
            <w:enabled/>
            <w:calcOnExit w:val="0"/>
            <w:textInput/>
          </w:ffData>
        </w:fldChar>
      </w:r>
      <w:bookmarkStart w:id="12" w:name="Text2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p w14:paraId="190E966B" w14:textId="77777777" w:rsidR="00856264" w:rsidRDefault="00856264" w:rsidP="00856264">
      <w:pPr>
        <w:pStyle w:val="ListParagraph"/>
        <w:ind w:left="1170"/>
        <w:rPr>
          <w:rFonts w:ascii="Arial" w:hAnsi="Arial" w:cs="Arial"/>
          <w:sz w:val="22"/>
          <w:szCs w:val="22"/>
        </w:rPr>
      </w:pPr>
    </w:p>
    <w:p w14:paraId="4AB4DF8C" w14:textId="3A819381" w:rsidR="00BD35F0" w:rsidRDefault="00507EE7" w:rsidP="00BD35F0">
      <w:pPr>
        <w:pStyle w:val="ListParagraph"/>
        <w:numPr>
          <w:ilvl w:val="0"/>
          <w:numId w:val="18"/>
        </w:numPr>
        <w:rPr>
          <w:rFonts w:ascii="Arial" w:hAnsi="Arial" w:cs="Arial"/>
          <w:sz w:val="22"/>
          <w:szCs w:val="22"/>
        </w:rPr>
      </w:pPr>
      <w:r w:rsidRPr="00BD35F0">
        <w:rPr>
          <w:rFonts w:ascii="Arial" w:hAnsi="Arial" w:cs="Arial"/>
          <w:sz w:val="22"/>
          <w:szCs w:val="22"/>
        </w:rPr>
        <w:t xml:space="preserve">What is working well with your program? </w:t>
      </w:r>
    </w:p>
    <w:p w14:paraId="7DB44B4F" w14:textId="77777777" w:rsidR="008B1316" w:rsidRDefault="008B1316" w:rsidP="008B1316">
      <w:pPr>
        <w:pStyle w:val="ListParagraph"/>
        <w:ind w:left="1170"/>
        <w:rPr>
          <w:rFonts w:ascii="Arial" w:hAnsi="Arial" w:cs="Arial"/>
          <w:sz w:val="22"/>
          <w:szCs w:val="22"/>
        </w:rPr>
      </w:pPr>
    </w:p>
    <w:p w14:paraId="17F0CE43" w14:textId="70DF357B" w:rsidR="00F1286D" w:rsidRDefault="009C7D06" w:rsidP="00F1286D">
      <w:pPr>
        <w:pStyle w:val="ListParagraph"/>
        <w:ind w:left="1170"/>
        <w:rPr>
          <w:rFonts w:ascii="Arial" w:hAnsi="Arial" w:cs="Arial"/>
          <w:sz w:val="22"/>
          <w:szCs w:val="22"/>
        </w:rPr>
      </w:pPr>
      <w:r>
        <w:rPr>
          <w:rFonts w:ascii="Arial" w:hAnsi="Arial" w:cs="Arial"/>
          <w:sz w:val="22"/>
          <w:szCs w:val="22"/>
        </w:rPr>
        <w:fldChar w:fldCharType="begin">
          <w:ffData>
            <w:name w:val="Text11"/>
            <w:enabled/>
            <w:calcOnExit w:val="0"/>
            <w:textInput/>
          </w:ffData>
        </w:fldChar>
      </w:r>
      <w:bookmarkStart w:id="13" w:name="Text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p w14:paraId="67736C57" w14:textId="77777777" w:rsidR="00101DA9" w:rsidRDefault="00101DA9" w:rsidP="00F1286D">
      <w:pPr>
        <w:pStyle w:val="ListParagraph"/>
        <w:ind w:left="1170"/>
        <w:rPr>
          <w:rFonts w:ascii="Arial" w:hAnsi="Arial" w:cs="Arial"/>
          <w:sz w:val="22"/>
          <w:szCs w:val="22"/>
        </w:rPr>
      </w:pPr>
    </w:p>
    <w:p w14:paraId="5161F544" w14:textId="6BF1E8EC" w:rsidR="004B6557" w:rsidRDefault="00DC11D1" w:rsidP="009C7D06">
      <w:pPr>
        <w:pStyle w:val="ListParagraph"/>
        <w:numPr>
          <w:ilvl w:val="0"/>
          <w:numId w:val="18"/>
        </w:numPr>
        <w:rPr>
          <w:rFonts w:ascii="Arial" w:hAnsi="Arial" w:cs="Arial"/>
          <w:sz w:val="22"/>
          <w:szCs w:val="22"/>
        </w:rPr>
      </w:pPr>
      <w:r w:rsidRPr="00BD35F0">
        <w:rPr>
          <w:rFonts w:ascii="Arial" w:hAnsi="Arial" w:cs="Arial"/>
          <w:sz w:val="22"/>
          <w:szCs w:val="22"/>
        </w:rPr>
        <w:t xml:space="preserve">What challenges or barriers </w:t>
      </w:r>
      <w:r w:rsidR="00CE630C">
        <w:rPr>
          <w:rFonts w:ascii="Arial" w:hAnsi="Arial" w:cs="Arial"/>
          <w:sz w:val="22"/>
          <w:szCs w:val="22"/>
        </w:rPr>
        <w:t xml:space="preserve">have </w:t>
      </w:r>
      <w:r w:rsidRPr="00BD35F0">
        <w:rPr>
          <w:rFonts w:ascii="Arial" w:hAnsi="Arial" w:cs="Arial"/>
          <w:sz w:val="22"/>
          <w:szCs w:val="22"/>
        </w:rPr>
        <w:t xml:space="preserve">impacted program delivery </w:t>
      </w:r>
      <w:r w:rsidR="00AA5F65">
        <w:rPr>
          <w:rFonts w:ascii="Arial" w:hAnsi="Arial" w:cs="Arial"/>
          <w:sz w:val="22"/>
          <w:szCs w:val="22"/>
        </w:rPr>
        <w:t xml:space="preserve">and/or outcomes </w:t>
      </w:r>
      <w:r w:rsidR="00CE630C">
        <w:rPr>
          <w:rFonts w:ascii="Arial" w:hAnsi="Arial" w:cs="Arial"/>
          <w:sz w:val="22"/>
          <w:szCs w:val="22"/>
        </w:rPr>
        <w:t>so far</w:t>
      </w:r>
      <w:r w:rsidR="00876E9B">
        <w:rPr>
          <w:rFonts w:ascii="Arial" w:hAnsi="Arial" w:cs="Arial"/>
          <w:sz w:val="22"/>
          <w:szCs w:val="22"/>
        </w:rPr>
        <w:t xml:space="preserve">? What adjustments have you </w:t>
      </w:r>
      <w:r w:rsidR="001274B9">
        <w:rPr>
          <w:rFonts w:ascii="Arial" w:hAnsi="Arial" w:cs="Arial"/>
          <w:sz w:val="22"/>
          <w:szCs w:val="22"/>
        </w:rPr>
        <w:t xml:space="preserve">made </w:t>
      </w:r>
      <w:r w:rsidR="009554BE">
        <w:rPr>
          <w:rFonts w:ascii="Arial" w:hAnsi="Arial" w:cs="Arial"/>
          <w:sz w:val="22"/>
          <w:szCs w:val="22"/>
        </w:rPr>
        <w:t>within your program</w:t>
      </w:r>
      <w:r w:rsidR="00876E9B">
        <w:rPr>
          <w:rFonts w:ascii="Arial" w:hAnsi="Arial" w:cs="Arial"/>
          <w:sz w:val="22"/>
          <w:szCs w:val="22"/>
        </w:rPr>
        <w:t xml:space="preserve"> to help </w:t>
      </w:r>
      <w:r w:rsidR="009554BE">
        <w:rPr>
          <w:rFonts w:ascii="Arial" w:hAnsi="Arial" w:cs="Arial"/>
          <w:sz w:val="22"/>
          <w:szCs w:val="22"/>
        </w:rPr>
        <w:t>address these challenges?</w:t>
      </w:r>
    </w:p>
    <w:p w14:paraId="67A77C7D" w14:textId="77777777" w:rsidR="008B1316" w:rsidRDefault="008B1316" w:rsidP="008B1316">
      <w:pPr>
        <w:pStyle w:val="ListParagraph"/>
        <w:ind w:left="1170"/>
        <w:rPr>
          <w:rFonts w:ascii="Arial" w:hAnsi="Arial" w:cs="Arial"/>
          <w:sz w:val="22"/>
          <w:szCs w:val="22"/>
        </w:rPr>
      </w:pPr>
    </w:p>
    <w:p w14:paraId="1E382CA0" w14:textId="05FA42FF" w:rsidR="009C7D06" w:rsidRPr="009C7D06" w:rsidRDefault="009C7D06" w:rsidP="009C7D06">
      <w:pPr>
        <w:pStyle w:val="ListParagraph"/>
        <w:ind w:left="1170"/>
        <w:rPr>
          <w:rFonts w:ascii="Arial" w:hAnsi="Arial" w:cs="Arial"/>
          <w:sz w:val="22"/>
          <w:szCs w:val="22"/>
        </w:rPr>
      </w:pPr>
      <w:r>
        <w:rPr>
          <w:rFonts w:ascii="Arial" w:hAnsi="Arial" w:cs="Arial"/>
          <w:sz w:val="22"/>
          <w:szCs w:val="22"/>
        </w:rPr>
        <w:fldChar w:fldCharType="begin">
          <w:ffData>
            <w:name w:val="Text12"/>
            <w:enabled/>
            <w:calcOnExit w:val="0"/>
            <w:textInput/>
          </w:ffData>
        </w:fldChar>
      </w:r>
      <w:bookmarkStart w:id="14" w:name="Text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
    </w:p>
    <w:p w14:paraId="360AFFC8" w14:textId="77777777" w:rsidR="00101DA9" w:rsidRPr="004B6557" w:rsidRDefault="00101DA9" w:rsidP="004B6557">
      <w:pPr>
        <w:pStyle w:val="ListParagraph"/>
        <w:rPr>
          <w:rFonts w:ascii="Arial" w:hAnsi="Arial" w:cs="Arial"/>
          <w:bCs/>
          <w:sz w:val="22"/>
          <w:szCs w:val="22"/>
          <w:highlight w:val="cyan"/>
        </w:rPr>
      </w:pPr>
    </w:p>
    <w:p w14:paraId="0992F822" w14:textId="3673DF52" w:rsidR="00230CC0" w:rsidRDefault="00230CC0" w:rsidP="00A63E97">
      <w:pPr>
        <w:pStyle w:val="ListParagraph"/>
        <w:numPr>
          <w:ilvl w:val="0"/>
          <w:numId w:val="18"/>
        </w:numPr>
        <w:rPr>
          <w:rFonts w:ascii="Arial" w:hAnsi="Arial" w:cs="Arial"/>
          <w:sz w:val="22"/>
          <w:szCs w:val="22"/>
        </w:rPr>
      </w:pPr>
      <w:r>
        <w:rPr>
          <w:rFonts w:ascii="Arial" w:hAnsi="Arial" w:cs="Arial"/>
          <w:sz w:val="22"/>
          <w:szCs w:val="22"/>
        </w:rPr>
        <w:t xml:space="preserve">Describe how your program is </w:t>
      </w:r>
      <w:r w:rsidR="004558E1">
        <w:rPr>
          <w:rFonts w:ascii="Arial" w:hAnsi="Arial" w:cs="Arial"/>
          <w:sz w:val="22"/>
          <w:szCs w:val="22"/>
        </w:rPr>
        <w:t xml:space="preserve">contributing to efforts to diversify </w:t>
      </w:r>
      <w:r w:rsidR="00F40172">
        <w:rPr>
          <w:rFonts w:ascii="Arial" w:hAnsi="Arial" w:cs="Arial"/>
          <w:sz w:val="22"/>
          <w:szCs w:val="22"/>
        </w:rPr>
        <w:t>the trades.</w:t>
      </w:r>
    </w:p>
    <w:p w14:paraId="76211D17" w14:textId="77777777" w:rsidR="00F40172" w:rsidRDefault="00F40172" w:rsidP="00F40172">
      <w:pPr>
        <w:pStyle w:val="ListParagraph"/>
        <w:ind w:left="1170"/>
        <w:rPr>
          <w:rFonts w:ascii="Arial" w:hAnsi="Arial" w:cs="Arial"/>
          <w:sz w:val="22"/>
          <w:szCs w:val="22"/>
        </w:rPr>
      </w:pPr>
    </w:p>
    <w:p w14:paraId="33B02E75" w14:textId="22BBB110" w:rsid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49"/>
            <w:enabled/>
            <w:calcOnExit w:val="0"/>
            <w:textInput/>
          </w:ffData>
        </w:fldChar>
      </w:r>
      <w:bookmarkStart w:id="15" w:name="Text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
    </w:p>
    <w:p w14:paraId="6F16CF5D" w14:textId="77777777" w:rsidR="00F40172" w:rsidRDefault="00F40172" w:rsidP="00F40172">
      <w:pPr>
        <w:pStyle w:val="ListParagraph"/>
        <w:ind w:left="1170"/>
        <w:rPr>
          <w:rFonts w:ascii="Arial" w:hAnsi="Arial" w:cs="Arial"/>
          <w:sz w:val="22"/>
          <w:szCs w:val="22"/>
        </w:rPr>
      </w:pPr>
    </w:p>
    <w:p w14:paraId="41A4379A" w14:textId="56D6CD68" w:rsidR="00A63E97" w:rsidRDefault="00227084" w:rsidP="00A63E97">
      <w:pPr>
        <w:pStyle w:val="ListParagraph"/>
        <w:numPr>
          <w:ilvl w:val="0"/>
          <w:numId w:val="18"/>
        </w:numPr>
        <w:rPr>
          <w:rFonts w:ascii="Arial" w:hAnsi="Arial" w:cs="Arial"/>
          <w:sz w:val="22"/>
          <w:szCs w:val="22"/>
        </w:rPr>
      </w:pPr>
      <w:r>
        <w:rPr>
          <w:rFonts w:ascii="Arial" w:hAnsi="Arial" w:cs="Arial"/>
          <w:sz w:val="22"/>
          <w:szCs w:val="22"/>
        </w:rPr>
        <w:t xml:space="preserve">List any </w:t>
      </w:r>
      <w:r w:rsidR="00CE2650">
        <w:rPr>
          <w:rFonts w:ascii="Arial" w:hAnsi="Arial" w:cs="Arial"/>
          <w:sz w:val="22"/>
          <w:szCs w:val="22"/>
        </w:rPr>
        <w:t>new or exi</w:t>
      </w:r>
      <w:r w:rsidR="009C6C0B">
        <w:rPr>
          <w:rFonts w:ascii="Arial" w:hAnsi="Arial" w:cs="Arial"/>
          <w:sz w:val="22"/>
          <w:szCs w:val="22"/>
        </w:rPr>
        <w:t>sting partnerships</w:t>
      </w:r>
      <w:r w:rsidR="006246E0">
        <w:rPr>
          <w:rFonts w:ascii="Arial" w:hAnsi="Arial" w:cs="Arial"/>
          <w:sz w:val="22"/>
          <w:szCs w:val="22"/>
        </w:rPr>
        <w:t xml:space="preserve"> (especially RAP or</w:t>
      </w:r>
      <w:r w:rsidR="00D43708">
        <w:rPr>
          <w:rFonts w:ascii="Arial" w:hAnsi="Arial" w:cs="Arial"/>
          <w:sz w:val="22"/>
          <w:szCs w:val="22"/>
        </w:rPr>
        <w:t xml:space="preserve"> employment-related) </w:t>
      </w:r>
      <w:r>
        <w:rPr>
          <w:rFonts w:ascii="Arial" w:hAnsi="Arial" w:cs="Arial"/>
          <w:sz w:val="22"/>
          <w:szCs w:val="22"/>
        </w:rPr>
        <w:t xml:space="preserve">that </w:t>
      </w:r>
      <w:r w:rsidR="00D43708">
        <w:rPr>
          <w:rFonts w:ascii="Arial" w:hAnsi="Arial" w:cs="Arial"/>
          <w:sz w:val="22"/>
          <w:szCs w:val="22"/>
        </w:rPr>
        <w:t>were of significant note this quarter</w:t>
      </w:r>
      <w:r>
        <w:rPr>
          <w:rFonts w:ascii="Arial" w:hAnsi="Arial" w:cs="Arial"/>
          <w:sz w:val="22"/>
          <w:szCs w:val="22"/>
        </w:rPr>
        <w:t>.</w:t>
      </w:r>
    </w:p>
    <w:p w14:paraId="7E44B5FF" w14:textId="77777777" w:rsidR="00C75447" w:rsidRDefault="00C75447" w:rsidP="00C75447">
      <w:pPr>
        <w:pStyle w:val="ListParagraph"/>
        <w:ind w:left="1170"/>
        <w:rPr>
          <w:rFonts w:ascii="Arial" w:hAnsi="Arial" w:cs="Arial"/>
          <w:sz w:val="22"/>
          <w:szCs w:val="22"/>
        </w:rPr>
      </w:pPr>
    </w:p>
    <w:tbl>
      <w:tblPr>
        <w:tblStyle w:val="TableGrid"/>
        <w:tblW w:w="0" w:type="auto"/>
        <w:tblInd w:w="1170" w:type="dxa"/>
        <w:tblLook w:val="04A0" w:firstRow="1" w:lastRow="0" w:firstColumn="1" w:lastColumn="0" w:noHBand="0" w:noVBand="1"/>
      </w:tblPr>
      <w:tblGrid>
        <w:gridCol w:w="4450"/>
        <w:gridCol w:w="4450"/>
      </w:tblGrid>
      <w:tr w:rsidR="00C75447" w:rsidRPr="000D090E" w14:paraId="110B4C83" w14:textId="77777777" w:rsidTr="000D090E">
        <w:trPr>
          <w:trHeight w:val="332"/>
        </w:trPr>
        <w:tc>
          <w:tcPr>
            <w:tcW w:w="4450" w:type="dxa"/>
            <w:shd w:val="clear" w:color="auto" w:fill="E3FDC1" w:themeFill="accent1" w:themeFillTint="33"/>
            <w:vAlign w:val="center"/>
          </w:tcPr>
          <w:p w14:paraId="57192A29" w14:textId="2B67FAE5"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Existing Partnerships</w:t>
            </w:r>
          </w:p>
        </w:tc>
        <w:tc>
          <w:tcPr>
            <w:tcW w:w="4450" w:type="dxa"/>
            <w:shd w:val="clear" w:color="auto" w:fill="E3FDC1" w:themeFill="accent1" w:themeFillTint="33"/>
            <w:vAlign w:val="center"/>
          </w:tcPr>
          <w:p w14:paraId="7B734AD8" w14:textId="2FDF0E8F"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New Partnerships (this quarter)</w:t>
            </w:r>
          </w:p>
        </w:tc>
      </w:tr>
      <w:tr w:rsidR="0093542B" w14:paraId="3958F632" w14:textId="77777777" w:rsidTr="000D090E">
        <w:trPr>
          <w:trHeight w:val="287"/>
        </w:trPr>
        <w:tc>
          <w:tcPr>
            <w:tcW w:w="4450" w:type="dxa"/>
            <w:shd w:val="clear" w:color="auto" w:fill="DBDCDE" w:themeFill="accent4"/>
          </w:tcPr>
          <w:p w14:paraId="79D78A31" w14:textId="7298AA6B"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c>
          <w:tcPr>
            <w:tcW w:w="4450" w:type="dxa"/>
            <w:shd w:val="clear" w:color="auto" w:fill="DBDCDE" w:themeFill="accent4"/>
          </w:tcPr>
          <w:p w14:paraId="5CDD858A" w14:textId="45971496"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r>
      <w:tr w:rsidR="00C75447" w14:paraId="01498BD3" w14:textId="77777777" w:rsidTr="0093542B">
        <w:tc>
          <w:tcPr>
            <w:tcW w:w="4450" w:type="dxa"/>
          </w:tcPr>
          <w:p w14:paraId="68123314" w14:textId="77D410D7"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7"/>
                  <w:enabled/>
                  <w:calcOnExit w:val="0"/>
                  <w:textInput/>
                </w:ffData>
              </w:fldChar>
            </w:r>
            <w:bookmarkStart w:id="16" w:name="Text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6"/>
          </w:p>
        </w:tc>
        <w:tc>
          <w:tcPr>
            <w:tcW w:w="4450" w:type="dxa"/>
          </w:tcPr>
          <w:p w14:paraId="1D3E7CE1" w14:textId="411D8C7B"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8"/>
                  <w:enabled/>
                  <w:calcOnExit w:val="0"/>
                  <w:textInput/>
                </w:ffData>
              </w:fldChar>
            </w:r>
            <w:bookmarkStart w:id="17" w:name="Text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
          </w:p>
        </w:tc>
      </w:tr>
      <w:tr w:rsidR="00CF3064" w14:paraId="00BF6F16" w14:textId="77777777" w:rsidTr="000D090E">
        <w:tc>
          <w:tcPr>
            <w:tcW w:w="4450" w:type="dxa"/>
            <w:shd w:val="clear" w:color="auto" w:fill="DBDCDE" w:themeFill="accent4"/>
          </w:tcPr>
          <w:p w14:paraId="5E7E5CB4" w14:textId="765BE6A4" w:rsidR="00CF3064" w:rsidRPr="00CF3064" w:rsidRDefault="00CF3064" w:rsidP="00CF3064">
            <w:pPr>
              <w:rPr>
                <w:rFonts w:ascii="Arial" w:hAnsi="Arial" w:cs="Arial"/>
                <w:sz w:val="22"/>
                <w:szCs w:val="22"/>
              </w:rPr>
            </w:pPr>
            <w:r>
              <w:rPr>
                <w:rFonts w:ascii="Arial" w:hAnsi="Arial" w:cs="Arial"/>
                <w:sz w:val="22"/>
                <w:szCs w:val="22"/>
              </w:rPr>
              <w:lastRenderedPageBreak/>
              <w:t>Community</w:t>
            </w:r>
            <w:r w:rsidR="000D090E">
              <w:rPr>
                <w:rFonts w:ascii="Arial" w:hAnsi="Arial" w:cs="Arial"/>
                <w:sz w:val="22"/>
                <w:szCs w:val="22"/>
              </w:rPr>
              <w:t xml:space="preserve"> / Resource</w:t>
            </w:r>
          </w:p>
        </w:tc>
        <w:tc>
          <w:tcPr>
            <w:tcW w:w="4450" w:type="dxa"/>
            <w:shd w:val="clear" w:color="auto" w:fill="DBDCDE" w:themeFill="accent4"/>
          </w:tcPr>
          <w:p w14:paraId="30B73D82" w14:textId="7AA68BD5" w:rsidR="00CF3064" w:rsidRPr="00CF3064" w:rsidRDefault="000D090E" w:rsidP="00CF3064">
            <w:pPr>
              <w:rPr>
                <w:rFonts w:ascii="Arial" w:hAnsi="Arial" w:cs="Arial"/>
                <w:sz w:val="22"/>
                <w:szCs w:val="22"/>
              </w:rPr>
            </w:pPr>
            <w:r>
              <w:rPr>
                <w:rFonts w:ascii="Arial" w:hAnsi="Arial" w:cs="Arial"/>
                <w:sz w:val="22"/>
                <w:szCs w:val="22"/>
              </w:rPr>
              <w:t>Community / Resource</w:t>
            </w:r>
          </w:p>
        </w:tc>
      </w:tr>
      <w:tr w:rsidR="000D090E" w14:paraId="1CEF034D" w14:textId="77777777" w:rsidTr="0093542B">
        <w:tc>
          <w:tcPr>
            <w:tcW w:w="4450" w:type="dxa"/>
          </w:tcPr>
          <w:p w14:paraId="4BB3739E" w14:textId="0C59A055"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4"/>
                  <w:enabled/>
                  <w:calcOnExit w:val="0"/>
                  <w:textInput/>
                </w:ffData>
              </w:fldChar>
            </w:r>
            <w:bookmarkStart w:id="18" w:name="Text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tc>
        <w:tc>
          <w:tcPr>
            <w:tcW w:w="4450" w:type="dxa"/>
          </w:tcPr>
          <w:p w14:paraId="3E67532F" w14:textId="531EC714"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5"/>
                  <w:enabled/>
                  <w:calcOnExit w:val="0"/>
                  <w:textInput/>
                </w:ffData>
              </w:fldChar>
            </w:r>
            <w:bookmarkStart w:id="19" w:name="Text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tc>
      </w:tr>
    </w:tbl>
    <w:p w14:paraId="7D67BB68" w14:textId="77777777" w:rsidR="00C75447" w:rsidRDefault="00C75447" w:rsidP="00C75447">
      <w:pPr>
        <w:pStyle w:val="ListParagraph"/>
        <w:ind w:left="1170"/>
        <w:rPr>
          <w:rFonts w:ascii="Arial" w:hAnsi="Arial" w:cs="Arial"/>
          <w:sz w:val="22"/>
          <w:szCs w:val="22"/>
        </w:rPr>
      </w:pPr>
    </w:p>
    <w:p w14:paraId="2887FB02" w14:textId="4F079378" w:rsidR="00F40172" w:rsidRDefault="00696284" w:rsidP="00F40172">
      <w:pPr>
        <w:pStyle w:val="ListParagraph"/>
        <w:numPr>
          <w:ilvl w:val="0"/>
          <w:numId w:val="18"/>
        </w:numPr>
        <w:rPr>
          <w:rFonts w:ascii="Arial" w:hAnsi="Arial" w:cs="Arial"/>
          <w:sz w:val="22"/>
          <w:szCs w:val="22"/>
        </w:rPr>
      </w:pPr>
      <w:r w:rsidRPr="00696284">
        <w:rPr>
          <w:rFonts w:ascii="Arial" w:hAnsi="Arial" w:cs="Arial"/>
          <w:sz w:val="22"/>
          <w:szCs w:val="22"/>
        </w:rPr>
        <w:t>What employment trends have emerged during the quarter? Where are you seeing success? What has been most challenging?</w:t>
      </w:r>
    </w:p>
    <w:p w14:paraId="5A0C4422" w14:textId="77777777" w:rsidR="00F40172" w:rsidRDefault="00F40172" w:rsidP="00F40172">
      <w:pPr>
        <w:pStyle w:val="ListParagraph"/>
        <w:ind w:left="1170"/>
        <w:rPr>
          <w:rFonts w:ascii="Arial" w:hAnsi="Arial" w:cs="Arial"/>
          <w:sz w:val="22"/>
          <w:szCs w:val="22"/>
        </w:rPr>
      </w:pPr>
    </w:p>
    <w:p w14:paraId="1AD2DB06" w14:textId="2E358996" w:rsidR="00F40172" w:rsidRP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20"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p w14:paraId="6FF2CB2F" w14:textId="77777777" w:rsidR="00C75447" w:rsidRDefault="00C75447" w:rsidP="00C75447">
      <w:pPr>
        <w:pStyle w:val="ListParagraph"/>
        <w:ind w:left="1170"/>
        <w:rPr>
          <w:rFonts w:ascii="Arial" w:hAnsi="Arial" w:cs="Arial"/>
          <w:sz w:val="22"/>
          <w:szCs w:val="22"/>
        </w:rPr>
      </w:pPr>
    </w:p>
    <w:p w14:paraId="024ED687" w14:textId="725D05F1" w:rsidR="00696284" w:rsidRDefault="00207707" w:rsidP="00A63E97">
      <w:pPr>
        <w:pStyle w:val="ListParagraph"/>
        <w:numPr>
          <w:ilvl w:val="0"/>
          <w:numId w:val="18"/>
        </w:numPr>
        <w:rPr>
          <w:rFonts w:ascii="Arial" w:hAnsi="Arial" w:cs="Arial"/>
          <w:sz w:val="22"/>
          <w:szCs w:val="22"/>
        </w:rPr>
      </w:pPr>
      <w:r>
        <w:rPr>
          <w:rFonts w:ascii="Arial" w:hAnsi="Arial" w:cs="Arial"/>
          <w:sz w:val="22"/>
          <w:szCs w:val="22"/>
        </w:rPr>
        <w:t xml:space="preserve">What </w:t>
      </w:r>
      <w:r w:rsidR="0072329A">
        <w:rPr>
          <w:rFonts w:ascii="Arial" w:hAnsi="Arial" w:cs="Arial"/>
          <w:sz w:val="22"/>
          <w:szCs w:val="22"/>
        </w:rPr>
        <w:t>is one partnership</w:t>
      </w:r>
      <w:r w:rsidR="005342AE">
        <w:rPr>
          <w:rFonts w:ascii="Arial" w:hAnsi="Arial" w:cs="Arial"/>
          <w:sz w:val="22"/>
          <w:szCs w:val="22"/>
        </w:rPr>
        <w:t xml:space="preserve"> or connection</w:t>
      </w:r>
      <w:r w:rsidR="0072329A">
        <w:rPr>
          <w:rFonts w:ascii="Arial" w:hAnsi="Arial" w:cs="Arial"/>
          <w:sz w:val="22"/>
          <w:szCs w:val="22"/>
        </w:rPr>
        <w:t xml:space="preserve"> you would like to have but have had challenges in making?</w:t>
      </w:r>
    </w:p>
    <w:p w14:paraId="3647B515" w14:textId="77777777" w:rsidR="00F40172" w:rsidRDefault="00F40172" w:rsidP="00F40172">
      <w:pPr>
        <w:pStyle w:val="ListParagraph"/>
        <w:ind w:left="1170"/>
        <w:rPr>
          <w:rFonts w:ascii="Arial" w:hAnsi="Arial" w:cs="Arial"/>
          <w:sz w:val="22"/>
          <w:szCs w:val="22"/>
        </w:rPr>
      </w:pPr>
    </w:p>
    <w:p w14:paraId="6A772499" w14:textId="74678400" w:rsidR="00F40172" w:rsidRPr="004B6557"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1"/>
            <w:enabled/>
            <w:calcOnExit w:val="0"/>
            <w:textInput/>
          </w:ffData>
        </w:fldChar>
      </w:r>
      <w:bookmarkStart w:id="21"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p w14:paraId="1E8C4B2E" w14:textId="77777777" w:rsidR="008D1783" w:rsidRDefault="008D1783" w:rsidP="00010393">
      <w:pPr>
        <w:rPr>
          <w:rFonts w:ascii="Arial" w:hAnsi="Arial" w:cs="Arial"/>
          <w:b/>
          <w:bCs/>
          <w:sz w:val="22"/>
          <w:szCs w:val="22"/>
        </w:rPr>
      </w:pPr>
    </w:p>
    <w:p w14:paraId="2C30284E" w14:textId="77777777" w:rsidR="003146CF" w:rsidRPr="00010393" w:rsidRDefault="003146CF" w:rsidP="003146CF">
      <w:pPr>
        <w:numPr>
          <w:ilvl w:val="0"/>
          <w:numId w:val="23"/>
        </w:numPr>
        <w:ind w:left="360"/>
        <w:rPr>
          <w:rFonts w:ascii="Arial" w:hAnsi="Arial" w:cs="Arial"/>
          <w:b/>
          <w:bCs/>
          <w:sz w:val="22"/>
          <w:szCs w:val="22"/>
        </w:rPr>
      </w:pPr>
      <w:r w:rsidRPr="009B04E7">
        <w:rPr>
          <w:rFonts w:ascii="Arial" w:hAnsi="Arial" w:cs="Arial"/>
          <w:b/>
          <w:bCs/>
          <w:sz w:val="22"/>
          <w:szCs w:val="22"/>
        </w:rPr>
        <w:t>Participant Success Stories</w:t>
      </w:r>
      <w:r>
        <w:rPr>
          <w:rFonts w:ascii="Arial" w:hAnsi="Arial" w:cs="Arial"/>
          <w:b/>
          <w:bCs/>
          <w:sz w:val="22"/>
          <w:szCs w:val="22"/>
        </w:rPr>
        <w:t xml:space="preserve"> </w:t>
      </w:r>
    </w:p>
    <w:p w14:paraId="4E86FE18" w14:textId="77777777" w:rsidR="003146CF" w:rsidRDefault="003146CF" w:rsidP="003146CF">
      <w:pPr>
        <w:ind w:left="360"/>
        <w:rPr>
          <w:rFonts w:ascii="Arial" w:hAnsi="Arial" w:cs="Arial"/>
          <w:bCs/>
          <w:sz w:val="22"/>
          <w:szCs w:val="22"/>
        </w:rPr>
      </w:pPr>
      <w:r w:rsidRPr="00684AA3">
        <w:rPr>
          <w:rFonts w:ascii="Arial" w:hAnsi="Arial" w:cs="Arial"/>
          <w:bCs/>
          <w:sz w:val="22"/>
          <w:szCs w:val="22"/>
        </w:rPr>
        <w:t xml:space="preserve">Please </w:t>
      </w:r>
      <w:r>
        <w:rPr>
          <w:rFonts w:ascii="Arial" w:hAnsi="Arial" w:cs="Arial"/>
          <w:bCs/>
          <w:sz w:val="22"/>
          <w:szCs w:val="22"/>
        </w:rPr>
        <w:t xml:space="preserve">follow this link to </w:t>
      </w:r>
      <w:r w:rsidRPr="00684AA3">
        <w:rPr>
          <w:rFonts w:ascii="Arial" w:hAnsi="Arial" w:cs="Arial"/>
          <w:bCs/>
          <w:sz w:val="22"/>
          <w:szCs w:val="22"/>
        </w:rPr>
        <w:t>submit participant success stor</w:t>
      </w:r>
      <w:r>
        <w:rPr>
          <w:rFonts w:ascii="Arial" w:hAnsi="Arial" w:cs="Arial"/>
          <w:bCs/>
          <w:sz w:val="22"/>
          <w:szCs w:val="22"/>
        </w:rPr>
        <w:t>ies:</w:t>
      </w:r>
    </w:p>
    <w:p w14:paraId="2BCEBCAE" w14:textId="77777777" w:rsidR="003146CF" w:rsidRDefault="003146CF" w:rsidP="003146CF">
      <w:pPr>
        <w:ind w:left="360"/>
        <w:rPr>
          <w:rFonts w:ascii="Arial" w:hAnsi="Arial" w:cs="Arial"/>
          <w:bCs/>
          <w:sz w:val="22"/>
          <w:szCs w:val="22"/>
        </w:rPr>
      </w:pPr>
    </w:p>
    <w:p w14:paraId="35293082" w14:textId="77777777" w:rsidR="003146CF" w:rsidRDefault="003146CF" w:rsidP="003146CF">
      <w:pPr>
        <w:ind w:left="360"/>
        <w:rPr>
          <w:rFonts w:ascii="Arial" w:hAnsi="Arial" w:cs="Arial"/>
          <w:bCs/>
          <w:sz w:val="22"/>
          <w:szCs w:val="22"/>
        </w:rPr>
      </w:pPr>
      <w:hyperlink r:id="rId11" w:history="1">
        <w:r w:rsidRPr="00102677">
          <w:rPr>
            <w:rStyle w:val="Hyperlink"/>
            <w:rFonts w:ascii="Arial" w:hAnsi="Arial" w:cs="Arial"/>
            <w:bCs/>
            <w:sz w:val="22"/>
            <w:szCs w:val="22"/>
          </w:rPr>
          <w:t>Success Story Submission Form</w:t>
        </w:r>
      </w:hyperlink>
    </w:p>
    <w:p w14:paraId="0836C824" w14:textId="77777777" w:rsidR="003146CF" w:rsidRDefault="003146CF" w:rsidP="003146CF">
      <w:pPr>
        <w:ind w:left="360"/>
        <w:rPr>
          <w:rFonts w:ascii="Arial" w:hAnsi="Arial" w:cs="Arial"/>
          <w:bCs/>
          <w:sz w:val="22"/>
          <w:szCs w:val="22"/>
        </w:rPr>
      </w:pPr>
    </w:p>
    <w:p w14:paraId="38A8C98C" w14:textId="77777777" w:rsidR="003146CF" w:rsidRDefault="003146CF" w:rsidP="003146CF">
      <w:pPr>
        <w:ind w:left="360"/>
        <w:rPr>
          <w:rFonts w:ascii="Arial" w:hAnsi="Arial" w:cs="Arial"/>
          <w:bCs/>
          <w:color w:val="000000"/>
          <w:sz w:val="22"/>
          <w:szCs w:val="22"/>
        </w:rPr>
      </w:pPr>
      <w:r>
        <w:rPr>
          <w:rFonts w:ascii="Arial" w:hAnsi="Arial" w:cs="Arial"/>
          <w:bCs/>
          <w:color w:val="000000"/>
          <w:sz w:val="22"/>
          <w:szCs w:val="22"/>
        </w:rPr>
        <w:t xml:space="preserve">Submit at least one success story per funding source per quarter. </w:t>
      </w:r>
      <w:r w:rsidRPr="00684AA3">
        <w:rPr>
          <w:rFonts w:ascii="Arial" w:hAnsi="Arial" w:cs="Arial"/>
          <w:bCs/>
          <w:color w:val="000000"/>
          <w:sz w:val="22"/>
          <w:szCs w:val="22"/>
        </w:rPr>
        <w:t>At least one submission</w:t>
      </w:r>
      <w:r>
        <w:rPr>
          <w:rFonts w:ascii="Arial" w:hAnsi="Arial" w:cs="Arial"/>
          <w:bCs/>
          <w:color w:val="000000"/>
          <w:sz w:val="22"/>
          <w:szCs w:val="22"/>
        </w:rPr>
        <w:t xml:space="preserve"> per year</w:t>
      </w:r>
      <w:r w:rsidRPr="00684AA3">
        <w:rPr>
          <w:rFonts w:ascii="Arial" w:hAnsi="Arial" w:cs="Arial"/>
          <w:bCs/>
          <w:color w:val="000000"/>
          <w:sz w:val="22"/>
          <w:szCs w:val="22"/>
        </w:rPr>
        <w:t xml:space="preserve"> should describe a SNAP customer served in your Career Boost program, if </w:t>
      </w:r>
      <w:r>
        <w:rPr>
          <w:rFonts w:ascii="Arial" w:hAnsi="Arial" w:cs="Arial"/>
          <w:bCs/>
          <w:color w:val="000000"/>
          <w:sz w:val="22"/>
          <w:szCs w:val="22"/>
        </w:rPr>
        <w:t>applicable</w:t>
      </w:r>
      <w:r w:rsidRPr="00684AA3">
        <w:rPr>
          <w:rFonts w:ascii="Arial" w:hAnsi="Arial" w:cs="Arial"/>
          <w:bCs/>
          <w:color w:val="000000"/>
          <w:sz w:val="22"/>
          <w:szCs w:val="22"/>
        </w:rPr>
        <w:t>.</w:t>
      </w:r>
    </w:p>
    <w:p w14:paraId="3E48C9BD" w14:textId="77777777" w:rsidR="003146CF" w:rsidRDefault="003146CF" w:rsidP="003146CF">
      <w:pPr>
        <w:ind w:left="360"/>
        <w:rPr>
          <w:rFonts w:ascii="Arial" w:hAnsi="Arial" w:cs="Arial"/>
          <w:bCs/>
          <w:color w:val="000000"/>
          <w:sz w:val="22"/>
          <w:szCs w:val="22"/>
        </w:rPr>
      </w:pPr>
    </w:p>
    <w:p w14:paraId="020AC07C" w14:textId="09703540" w:rsidR="00EC1AA8" w:rsidRDefault="003146CF" w:rsidP="003146CF">
      <w:pPr>
        <w:ind w:left="360"/>
        <w:rPr>
          <w:rFonts w:ascii="Arial" w:hAnsi="Arial" w:cs="Arial"/>
          <w:sz w:val="22"/>
          <w:szCs w:val="22"/>
        </w:rPr>
      </w:pPr>
      <w:r w:rsidRPr="00E02CE7">
        <w:rPr>
          <w:rFonts w:ascii="Arial" w:hAnsi="Arial" w:cs="Arial"/>
          <w:b/>
          <w:bCs/>
          <w:sz w:val="22"/>
          <w:szCs w:val="22"/>
        </w:rPr>
        <w:t>Success Stories Require a Signed R</w:t>
      </w:r>
      <w:r>
        <w:rPr>
          <w:rFonts w:ascii="Arial" w:hAnsi="Arial" w:cs="Arial"/>
          <w:b/>
          <w:bCs/>
          <w:sz w:val="22"/>
          <w:szCs w:val="22"/>
        </w:rPr>
        <w:t xml:space="preserve">elease of Information. Please email the signed form to the </w:t>
      </w:r>
      <w:proofErr w:type="spellStart"/>
      <w:r>
        <w:rPr>
          <w:rFonts w:ascii="Arial" w:hAnsi="Arial" w:cs="Arial"/>
          <w:b/>
          <w:bCs/>
          <w:sz w:val="22"/>
          <w:szCs w:val="22"/>
        </w:rPr>
        <w:t>Worksystems</w:t>
      </w:r>
      <w:proofErr w:type="spellEnd"/>
      <w:r>
        <w:rPr>
          <w:rFonts w:ascii="Arial" w:hAnsi="Arial" w:cs="Arial"/>
          <w:b/>
          <w:bCs/>
          <w:sz w:val="22"/>
          <w:szCs w:val="22"/>
        </w:rPr>
        <w:t xml:space="preserve"> contract manager separately.</w:t>
      </w:r>
    </w:p>
    <w:p w14:paraId="7186FC3B" w14:textId="77777777" w:rsidR="00EC1AA8" w:rsidRDefault="00EC1AA8" w:rsidP="00477B9A">
      <w:pPr>
        <w:ind w:left="720"/>
        <w:rPr>
          <w:rFonts w:ascii="Arial" w:hAnsi="Arial" w:cs="Arial"/>
          <w:sz w:val="22"/>
          <w:szCs w:val="22"/>
        </w:rPr>
      </w:pPr>
    </w:p>
    <w:p w14:paraId="1951A419" w14:textId="0179279C" w:rsidR="009C7D06" w:rsidRPr="008B1316" w:rsidRDefault="00EC1AA8" w:rsidP="009C7D06">
      <w:pPr>
        <w:numPr>
          <w:ilvl w:val="0"/>
          <w:numId w:val="23"/>
        </w:numPr>
        <w:ind w:left="360"/>
        <w:rPr>
          <w:rFonts w:ascii="Arial" w:hAnsi="Arial" w:cs="Arial"/>
          <w:b/>
          <w:sz w:val="22"/>
          <w:szCs w:val="22"/>
        </w:rPr>
      </w:pPr>
      <w:r w:rsidRPr="009B04E7">
        <w:rPr>
          <w:rFonts w:ascii="Arial" w:hAnsi="Arial" w:cs="Arial"/>
          <w:b/>
          <w:bCs/>
          <w:sz w:val="22"/>
          <w:szCs w:val="22"/>
        </w:rPr>
        <w:t>Technical Assistance/Training</w:t>
      </w:r>
      <w:r w:rsidR="00684AA3">
        <w:rPr>
          <w:rFonts w:ascii="Arial" w:hAnsi="Arial" w:cs="Arial"/>
          <w:b/>
          <w:sz w:val="22"/>
          <w:szCs w:val="22"/>
        </w:rPr>
        <w:t xml:space="preserve">- </w:t>
      </w:r>
      <w:r w:rsidRPr="00684AA3">
        <w:rPr>
          <w:rFonts w:ascii="Arial" w:hAnsi="Arial" w:cs="Arial"/>
          <w:bCs/>
          <w:sz w:val="22"/>
          <w:szCs w:val="22"/>
        </w:rPr>
        <w:t>Please submit requests for technical assistance or training</w:t>
      </w:r>
      <w:r w:rsidR="00F40172">
        <w:rPr>
          <w:rFonts w:ascii="Arial" w:hAnsi="Arial" w:cs="Arial"/>
          <w:bCs/>
          <w:sz w:val="22"/>
          <w:szCs w:val="22"/>
        </w:rPr>
        <w:t xml:space="preserve"> needs</w:t>
      </w:r>
      <w:r w:rsidRPr="00684AA3">
        <w:rPr>
          <w:rFonts w:ascii="Arial" w:hAnsi="Arial" w:cs="Arial"/>
          <w:bCs/>
          <w:sz w:val="22"/>
          <w:szCs w:val="22"/>
        </w:rPr>
        <w:t>.</w:t>
      </w:r>
    </w:p>
    <w:p w14:paraId="23CC0515" w14:textId="77777777" w:rsidR="008B1316" w:rsidRDefault="008B1316" w:rsidP="008B1316">
      <w:pPr>
        <w:ind w:left="360"/>
        <w:rPr>
          <w:rFonts w:ascii="Arial" w:hAnsi="Arial" w:cs="Arial"/>
          <w:b/>
          <w:sz w:val="22"/>
          <w:szCs w:val="22"/>
        </w:rPr>
      </w:pPr>
    </w:p>
    <w:p w14:paraId="06C979E9" w14:textId="5C21D768" w:rsidR="009C7D06" w:rsidRPr="009C7D06" w:rsidRDefault="009C7D06" w:rsidP="009C7D06">
      <w:pPr>
        <w:ind w:left="360"/>
        <w:rPr>
          <w:rFonts w:ascii="Arial" w:hAnsi="Arial" w:cs="Arial"/>
          <w:b/>
          <w:sz w:val="22"/>
          <w:szCs w:val="22"/>
        </w:rPr>
      </w:pPr>
      <w:r w:rsidRPr="009C7D06">
        <w:rPr>
          <w:rFonts w:ascii="Arial" w:hAnsi="Arial" w:cs="Arial"/>
          <w:sz w:val="22"/>
          <w:szCs w:val="22"/>
        </w:rPr>
        <w:fldChar w:fldCharType="begin">
          <w:ffData>
            <w:name w:val="Text20"/>
            <w:enabled/>
            <w:calcOnExit w:val="0"/>
            <w:textInput/>
          </w:ffData>
        </w:fldChar>
      </w:r>
      <w:bookmarkStart w:id="22" w:name="Text20"/>
      <w:r w:rsidRPr="009C7D06">
        <w:rPr>
          <w:rFonts w:ascii="Arial" w:hAnsi="Arial" w:cs="Arial"/>
          <w:sz w:val="22"/>
          <w:szCs w:val="22"/>
        </w:rPr>
        <w:instrText xml:space="preserve"> FORMTEXT </w:instrText>
      </w:r>
      <w:r w:rsidRPr="009C7D06">
        <w:rPr>
          <w:rFonts w:ascii="Arial" w:hAnsi="Arial" w:cs="Arial"/>
          <w:sz w:val="22"/>
          <w:szCs w:val="22"/>
        </w:rPr>
      </w:r>
      <w:r w:rsidRPr="009C7D06">
        <w:rPr>
          <w:rFonts w:ascii="Arial" w:hAnsi="Arial" w:cs="Arial"/>
          <w:sz w:val="22"/>
          <w:szCs w:val="22"/>
        </w:rPr>
        <w:fldChar w:fldCharType="separate"/>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sz w:val="22"/>
          <w:szCs w:val="22"/>
        </w:rPr>
        <w:fldChar w:fldCharType="end"/>
      </w:r>
      <w:bookmarkEnd w:id="22"/>
    </w:p>
    <w:p w14:paraId="7F036D17" w14:textId="77777777" w:rsidR="00101DA9" w:rsidRDefault="00101DA9" w:rsidP="00101DA9">
      <w:pPr>
        <w:ind w:left="720"/>
        <w:rPr>
          <w:rFonts w:ascii="Arial" w:hAnsi="Arial" w:cs="Arial"/>
          <w:b/>
          <w:sz w:val="22"/>
          <w:szCs w:val="22"/>
        </w:rPr>
      </w:pPr>
    </w:p>
    <w:p w14:paraId="756D9BE7" w14:textId="77777777" w:rsidR="003127CE" w:rsidRDefault="00214631" w:rsidP="00101DA9">
      <w:pPr>
        <w:numPr>
          <w:ilvl w:val="0"/>
          <w:numId w:val="23"/>
        </w:numPr>
        <w:ind w:left="360"/>
        <w:rPr>
          <w:rFonts w:ascii="Arial" w:hAnsi="Arial" w:cs="Arial"/>
          <w:b/>
          <w:sz w:val="22"/>
          <w:szCs w:val="22"/>
        </w:rPr>
      </w:pPr>
      <w:r>
        <w:rPr>
          <w:rFonts w:ascii="Arial" w:hAnsi="Arial" w:cs="Arial"/>
          <w:b/>
          <w:sz w:val="22"/>
          <w:szCs w:val="22"/>
        </w:rPr>
        <w:t>Feedback</w:t>
      </w:r>
    </w:p>
    <w:p w14:paraId="0902E2DC" w14:textId="77777777" w:rsidR="00101DA9" w:rsidRDefault="003127CE" w:rsidP="00101DA9">
      <w:pPr>
        <w:pStyle w:val="ListParagraph"/>
        <w:numPr>
          <w:ilvl w:val="1"/>
          <w:numId w:val="3"/>
        </w:numPr>
        <w:rPr>
          <w:rFonts w:ascii="Arial" w:hAnsi="Arial" w:cs="Arial"/>
          <w:bCs/>
          <w:sz w:val="22"/>
          <w:szCs w:val="22"/>
        </w:rPr>
      </w:pPr>
      <w:r w:rsidRPr="0029073E">
        <w:rPr>
          <w:rFonts w:ascii="Arial" w:hAnsi="Arial" w:cs="Arial"/>
          <w:bCs/>
          <w:sz w:val="22"/>
          <w:szCs w:val="22"/>
        </w:rPr>
        <w:t xml:space="preserve">What feedback do you have for </w:t>
      </w:r>
      <w:proofErr w:type="spellStart"/>
      <w:r w:rsidRPr="0029073E">
        <w:rPr>
          <w:rFonts w:ascii="Arial" w:hAnsi="Arial" w:cs="Arial"/>
          <w:bCs/>
          <w:sz w:val="22"/>
          <w:szCs w:val="22"/>
        </w:rPr>
        <w:t>Worksystems</w:t>
      </w:r>
      <w:proofErr w:type="spellEnd"/>
      <w:r w:rsidRPr="0029073E">
        <w:rPr>
          <w:rFonts w:ascii="Arial" w:hAnsi="Arial" w:cs="Arial"/>
          <w:bCs/>
          <w:sz w:val="22"/>
          <w:szCs w:val="22"/>
        </w:rPr>
        <w:t>? How can we better serve</w:t>
      </w:r>
      <w:r w:rsidR="00F15440" w:rsidRPr="0029073E">
        <w:rPr>
          <w:rFonts w:ascii="Arial" w:hAnsi="Arial" w:cs="Arial"/>
          <w:bCs/>
          <w:sz w:val="22"/>
          <w:szCs w:val="22"/>
        </w:rPr>
        <w:t xml:space="preserve"> you?</w:t>
      </w:r>
    </w:p>
    <w:p w14:paraId="164D24AF" w14:textId="77777777" w:rsidR="008B1316" w:rsidRDefault="008B1316" w:rsidP="008B1316">
      <w:pPr>
        <w:pStyle w:val="ListParagraph"/>
        <w:rPr>
          <w:rFonts w:ascii="Arial" w:hAnsi="Arial" w:cs="Arial"/>
          <w:bCs/>
          <w:sz w:val="22"/>
          <w:szCs w:val="22"/>
        </w:rPr>
      </w:pPr>
    </w:p>
    <w:p w14:paraId="50E7621B" w14:textId="1E182BF8"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1"/>
            <w:enabled/>
            <w:calcOnExit w:val="0"/>
            <w:textInput/>
          </w:ffData>
        </w:fldChar>
      </w:r>
      <w:bookmarkStart w:id="23" w:name="Text21"/>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3"/>
    </w:p>
    <w:p w14:paraId="4EC5C1CD" w14:textId="77777777" w:rsidR="00101DA9" w:rsidRDefault="00101DA9" w:rsidP="00101DA9">
      <w:pPr>
        <w:rPr>
          <w:rFonts w:ascii="Arial" w:hAnsi="Arial" w:cs="Arial"/>
          <w:bCs/>
          <w:sz w:val="22"/>
          <w:szCs w:val="22"/>
        </w:rPr>
      </w:pPr>
    </w:p>
    <w:p w14:paraId="49BEFD35" w14:textId="288519C7" w:rsidR="00CE3DD4" w:rsidRDefault="0029073E" w:rsidP="00ED5CBA">
      <w:pPr>
        <w:pStyle w:val="ListParagraph"/>
        <w:numPr>
          <w:ilvl w:val="1"/>
          <w:numId w:val="3"/>
        </w:numPr>
        <w:rPr>
          <w:rFonts w:ascii="Arial" w:hAnsi="Arial" w:cs="Arial"/>
          <w:bCs/>
          <w:sz w:val="22"/>
          <w:szCs w:val="22"/>
        </w:rPr>
      </w:pPr>
      <w:r>
        <w:rPr>
          <w:rFonts w:ascii="Arial" w:hAnsi="Arial" w:cs="Arial"/>
          <w:bCs/>
          <w:sz w:val="22"/>
          <w:szCs w:val="22"/>
        </w:rPr>
        <w:t xml:space="preserve">What feedback do you have </w:t>
      </w:r>
      <w:r w:rsidR="00272636">
        <w:rPr>
          <w:rFonts w:ascii="Arial" w:hAnsi="Arial" w:cs="Arial"/>
          <w:bCs/>
          <w:sz w:val="22"/>
          <w:szCs w:val="22"/>
        </w:rPr>
        <w:t xml:space="preserve">related to working within </w:t>
      </w:r>
      <w:r>
        <w:rPr>
          <w:rFonts w:ascii="Arial" w:hAnsi="Arial" w:cs="Arial"/>
          <w:bCs/>
          <w:sz w:val="22"/>
          <w:szCs w:val="22"/>
        </w:rPr>
        <w:t xml:space="preserve">the broader </w:t>
      </w:r>
      <w:r w:rsidR="00C52C4B">
        <w:rPr>
          <w:rFonts w:ascii="Arial" w:hAnsi="Arial" w:cs="Arial"/>
          <w:bCs/>
          <w:sz w:val="22"/>
          <w:szCs w:val="22"/>
        </w:rPr>
        <w:t xml:space="preserve">workforce </w:t>
      </w:r>
      <w:r>
        <w:rPr>
          <w:rFonts w:ascii="Arial" w:hAnsi="Arial" w:cs="Arial"/>
          <w:bCs/>
          <w:sz w:val="22"/>
          <w:szCs w:val="22"/>
        </w:rPr>
        <w:t>system</w:t>
      </w:r>
      <w:r w:rsidR="00272636">
        <w:rPr>
          <w:rFonts w:ascii="Arial" w:hAnsi="Arial" w:cs="Arial"/>
          <w:bCs/>
          <w:sz w:val="22"/>
          <w:szCs w:val="22"/>
        </w:rPr>
        <w:t xml:space="preserve"> </w:t>
      </w:r>
      <w:r>
        <w:rPr>
          <w:rFonts w:ascii="Arial" w:hAnsi="Arial" w:cs="Arial"/>
          <w:bCs/>
          <w:sz w:val="22"/>
          <w:szCs w:val="22"/>
        </w:rPr>
        <w:t>(</w:t>
      </w:r>
      <w:r w:rsidR="00C52C4B">
        <w:rPr>
          <w:rFonts w:ascii="Arial" w:hAnsi="Arial" w:cs="Arial"/>
          <w:bCs/>
          <w:sz w:val="22"/>
          <w:szCs w:val="22"/>
        </w:rPr>
        <w:t>WorkSource</w:t>
      </w:r>
      <w:r>
        <w:rPr>
          <w:rFonts w:ascii="Arial" w:hAnsi="Arial" w:cs="Arial"/>
          <w:bCs/>
          <w:sz w:val="22"/>
          <w:szCs w:val="22"/>
        </w:rPr>
        <w:t xml:space="preserve">, APN, </w:t>
      </w:r>
      <w:r w:rsidR="00C52C4B">
        <w:rPr>
          <w:rFonts w:ascii="Arial" w:hAnsi="Arial" w:cs="Arial"/>
          <w:bCs/>
          <w:sz w:val="22"/>
          <w:szCs w:val="22"/>
        </w:rPr>
        <w:t>NextGen</w:t>
      </w:r>
      <w:r w:rsidR="00272636">
        <w:rPr>
          <w:rFonts w:ascii="Arial" w:hAnsi="Arial" w:cs="Arial"/>
          <w:bCs/>
          <w:sz w:val="22"/>
          <w:szCs w:val="22"/>
        </w:rPr>
        <w:t xml:space="preserve"> etc.</w:t>
      </w:r>
      <w:r w:rsidR="008B1316">
        <w:rPr>
          <w:rFonts w:ascii="Arial" w:hAnsi="Arial" w:cs="Arial"/>
          <w:bCs/>
          <w:sz w:val="22"/>
          <w:szCs w:val="22"/>
        </w:rPr>
        <w:t>)</w:t>
      </w:r>
    </w:p>
    <w:p w14:paraId="08807901" w14:textId="77777777" w:rsidR="008B1316" w:rsidRDefault="008B1316" w:rsidP="008B1316">
      <w:pPr>
        <w:pStyle w:val="ListParagraph"/>
        <w:rPr>
          <w:rFonts w:ascii="Arial" w:hAnsi="Arial" w:cs="Arial"/>
          <w:bCs/>
          <w:sz w:val="22"/>
          <w:szCs w:val="22"/>
        </w:rPr>
      </w:pPr>
    </w:p>
    <w:p w14:paraId="74B4D172" w14:textId="01B8C6B1"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2"/>
            <w:enabled/>
            <w:calcOnExit w:val="0"/>
            <w:textInput/>
          </w:ffData>
        </w:fldChar>
      </w:r>
      <w:bookmarkStart w:id="24" w:name="Text2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4"/>
    </w:p>
    <w:p w14:paraId="3F04BCDC" w14:textId="77777777" w:rsidR="00ED5CBA" w:rsidRDefault="00ED5CBA" w:rsidP="00ED5CBA">
      <w:pPr>
        <w:rPr>
          <w:rFonts w:ascii="Arial" w:hAnsi="Arial" w:cs="Arial"/>
          <w:bCs/>
          <w:sz w:val="22"/>
          <w:szCs w:val="22"/>
        </w:rPr>
      </w:pPr>
    </w:p>
    <w:p w14:paraId="49D102E5" w14:textId="77777777" w:rsidR="009C7D06" w:rsidRPr="0068278C" w:rsidRDefault="00ED5CBA" w:rsidP="009C7D06">
      <w:pPr>
        <w:pStyle w:val="ListParagraph"/>
        <w:numPr>
          <w:ilvl w:val="0"/>
          <w:numId w:val="23"/>
        </w:numPr>
        <w:ind w:left="360"/>
        <w:rPr>
          <w:rFonts w:ascii="Arial" w:hAnsi="Arial" w:cs="Arial"/>
          <w:b/>
          <w:smallCaps/>
          <w:color w:val="000000"/>
        </w:rPr>
      </w:pPr>
      <w:r w:rsidRPr="00ED5CBA">
        <w:rPr>
          <w:rFonts w:ascii="Arial" w:hAnsi="Arial" w:cs="Arial"/>
          <w:b/>
          <w:bCs/>
          <w:sz w:val="22"/>
          <w:szCs w:val="22"/>
        </w:rPr>
        <w:t xml:space="preserve">Data Entry and Collection </w:t>
      </w:r>
      <w:r w:rsidRPr="00ED5CBA">
        <w:rPr>
          <w:rFonts w:ascii="Arial" w:hAnsi="Arial" w:cs="Arial"/>
          <w:b/>
          <w:sz w:val="22"/>
          <w:szCs w:val="22"/>
          <w:highlight w:val="yellow"/>
        </w:rPr>
        <w:t>(</w:t>
      </w:r>
      <w:r w:rsidR="009C7D06">
        <w:rPr>
          <w:rFonts w:ascii="Arial" w:hAnsi="Arial" w:cs="Arial"/>
          <w:b/>
          <w:sz w:val="22"/>
          <w:szCs w:val="22"/>
          <w:highlight w:val="yellow"/>
        </w:rPr>
        <w:t xml:space="preserve">Complete for the </w:t>
      </w:r>
      <w:r w:rsidRPr="00ED5CBA">
        <w:rPr>
          <w:rFonts w:ascii="Arial" w:hAnsi="Arial" w:cs="Arial"/>
          <w:b/>
          <w:sz w:val="22"/>
          <w:szCs w:val="22"/>
          <w:highlight w:val="yellow"/>
        </w:rPr>
        <w:t xml:space="preserve">Quarter 1 </w:t>
      </w:r>
      <w:r w:rsidR="009C7D06">
        <w:rPr>
          <w:rFonts w:ascii="Arial" w:hAnsi="Arial" w:cs="Arial"/>
          <w:b/>
          <w:sz w:val="22"/>
          <w:szCs w:val="22"/>
          <w:highlight w:val="yellow"/>
        </w:rPr>
        <w:t xml:space="preserve">Report </w:t>
      </w:r>
      <w:r w:rsidRPr="00ED5CBA">
        <w:rPr>
          <w:rFonts w:ascii="Arial" w:hAnsi="Arial" w:cs="Arial"/>
          <w:b/>
          <w:sz w:val="22"/>
          <w:szCs w:val="22"/>
          <w:highlight w:val="yellow"/>
        </w:rPr>
        <w:t>Only)</w:t>
      </w:r>
    </w:p>
    <w:p w14:paraId="1B5FF93A" w14:textId="77777777" w:rsidR="0068278C" w:rsidRPr="0068278C" w:rsidRDefault="0068278C" w:rsidP="0068278C">
      <w:pPr>
        <w:ind w:left="360"/>
        <w:rPr>
          <w:rFonts w:ascii="Arial" w:hAnsi="Arial" w:cs="Arial"/>
          <w:color w:val="000000"/>
          <w:sz w:val="22"/>
          <w:szCs w:val="22"/>
        </w:rPr>
      </w:pPr>
      <w:r w:rsidRPr="0068278C">
        <w:rPr>
          <w:rFonts w:ascii="Arial" w:hAnsi="Arial" w:cs="Arial"/>
          <w:color w:val="000000"/>
          <w:sz w:val="22"/>
          <w:szCs w:val="22"/>
        </w:rPr>
        <w:t>Describe your program’s plan and strategies to ensure timely and accurate contract-required I-Trac data entry. Describe how you ensure monthly services are entered in I-Trac. For Career Boost providers, how does your</w:t>
      </w:r>
      <w:r w:rsidRPr="0068278C">
        <w:rPr>
          <w:rFonts w:ascii="Arial" w:hAnsi="Arial" w:cs="Arial"/>
          <w:sz w:val="22"/>
          <w:szCs w:val="22"/>
        </w:rPr>
        <w:t xml:space="preserve"> </w:t>
      </w:r>
      <w:r w:rsidRPr="0068278C">
        <w:rPr>
          <w:rFonts w:ascii="Arial" w:hAnsi="Arial" w:cs="Arial"/>
          <w:color w:val="000000"/>
          <w:sz w:val="22"/>
          <w:szCs w:val="22"/>
        </w:rPr>
        <w:t>sta</w:t>
      </w:r>
      <w:r w:rsidRPr="0068278C">
        <w:rPr>
          <w:rFonts w:ascii="Arial" w:hAnsi="Arial" w:cs="Arial"/>
          <w:color w:val="000000"/>
          <w:spacing w:val="-5"/>
          <w:sz w:val="22"/>
          <w:szCs w:val="22"/>
        </w:rPr>
        <w:t>f</w:t>
      </w:r>
      <w:r w:rsidRPr="0068278C">
        <w:rPr>
          <w:rFonts w:ascii="Arial" w:hAnsi="Arial" w:cs="Arial"/>
          <w:color w:val="000000"/>
          <w:spacing w:val="-1"/>
          <w:sz w:val="22"/>
          <w:szCs w:val="22"/>
        </w:rPr>
        <w:t>f verify that</w:t>
      </w:r>
      <w:r w:rsidRPr="0068278C">
        <w:rPr>
          <w:rFonts w:ascii="Arial" w:hAnsi="Arial" w:cs="Arial"/>
          <w:sz w:val="22"/>
          <w:szCs w:val="22"/>
        </w:rPr>
        <w:t xml:space="preserve"> </w:t>
      </w:r>
      <w:r w:rsidRPr="0068278C">
        <w:rPr>
          <w:rFonts w:ascii="Arial" w:hAnsi="Arial" w:cs="Arial"/>
          <w:color w:val="000000"/>
          <w:sz w:val="22"/>
          <w:szCs w:val="22"/>
        </w:rPr>
        <w:t>monthly data is</w:t>
      </w:r>
      <w:r w:rsidRPr="0068278C">
        <w:rPr>
          <w:rFonts w:ascii="Arial" w:hAnsi="Arial" w:cs="Arial"/>
          <w:sz w:val="22"/>
          <w:szCs w:val="22"/>
        </w:rPr>
        <w:t xml:space="preserve"> </w:t>
      </w:r>
      <w:r w:rsidRPr="0068278C">
        <w:rPr>
          <w:rFonts w:ascii="Arial" w:hAnsi="Arial" w:cs="Arial"/>
          <w:color w:val="000000"/>
          <w:sz w:val="22"/>
          <w:szCs w:val="22"/>
        </w:rPr>
        <w:t>accurate and</w:t>
      </w:r>
      <w:r w:rsidRPr="0068278C">
        <w:rPr>
          <w:rFonts w:ascii="Arial" w:hAnsi="Arial" w:cs="Arial"/>
          <w:sz w:val="22"/>
          <w:szCs w:val="22"/>
        </w:rPr>
        <w:t xml:space="preserve"> </w:t>
      </w:r>
      <w:r w:rsidRPr="0068278C">
        <w:rPr>
          <w:rFonts w:ascii="Arial" w:hAnsi="Arial" w:cs="Arial"/>
          <w:color w:val="000000"/>
          <w:sz w:val="22"/>
          <w:szCs w:val="22"/>
        </w:rPr>
        <w:t>aligned between</w:t>
      </w:r>
      <w:r w:rsidRPr="0068278C">
        <w:rPr>
          <w:rFonts w:ascii="Arial" w:hAnsi="Arial" w:cs="Arial"/>
          <w:sz w:val="22"/>
          <w:szCs w:val="22"/>
        </w:rPr>
        <w:t xml:space="preserve"> </w:t>
      </w:r>
      <w:r w:rsidRPr="0068278C">
        <w:rPr>
          <w:rFonts w:ascii="Arial" w:hAnsi="Arial" w:cs="Arial"/>
          <w:color w:val="000000"/>
          <w:sz w:val="22"/>
          <w:szCs w:val="22"/>
        </w:rPr>
        <w:t>I-</w:t>
      </w:r>
      <w:r w:rsidRPr="0068278C">
        <w:rPr>
          <w:rFonts w:ascii="Arial" w:hAnsi="Arial" w:cs="Arial"/>
          <w:color w:val="000000"/>
          <w:spacing w:val="-9"/>
          <w:sz w:val="22"/>
          <w:szCs w:val="22"/>
        </w:rPr>
        <w:t>T</w:t>
      </w:r>
      <w:r w:rsidRPr="0068278C">
        <w:rPr>
          <w:rFonts w:ascii="Arial" w:hAnsi="Arial" w:cs="Arial"/>
          <w:color w:val="000000"/>
          <w:sz w:val="22"/>
          <w:szCs w:val="22"/>
        </w:rPr>
        <w:t xml:space="preserve">rac-Career Boost and </w:t>
      </w:r>
      <w:proofErr w:type="spellStart"/>
      <w:r w:rsidRPr="0068278C">
        <w:rPr>
          <w:rFonts w:ascii="Arial" w:hAnsi="Arial" w:cs="Arial"/>
          <w:color w:val="000000"/>
          <w:sz w:val="22"/>
          <w:szCs w:val="22"/>
        </w:rPr>
        <w:t>iMatchSkills</w:t>
      </w:r>
      <w:proofErr w:type="spellEnd"/>
      <w:r w:rsidRPr="0068278C">
        <w:rPr>
          <w:rFonts w:ascii="Arial" w:hAnsi="Arial" w:cs="Arial"/>
          <w:color w:val="000000"/>
          <w:sz w:val="22"/>
          <w:szCs w:val="22"/>
        </w:rPr>
        <w:t>?</w:t>
      </w:r>
    </w:p>
    <w:p w14:paraId="4BE8E562" w14:textId="77777777" w:rsidR="0068278C" w:rsidRDefault="0068278C" w:rsidP="0068278C">
      <w:pPr>
        <w:pStyle w:val="ListParagraph"/>
        <w:rPr>
          <w:rFonts w:ascii="Arial" w:hAnsi="Arial" w:cs="Arial"/>
          <w:color w:val="000000"/>
          <w:sz w:val="22"/>
          <w:szCs w:val="22"/>
        </w:rPr>
      </w:pPr>
    </w:p>
    <w:p w14:paraId="40B4CD19" w14:textId="77777777" w:rsidR="0068278C" w:rsidRPr="00E44769" w:rsidRDefault="0068278C" w:rsidP="0068278C">
      <w:pPr>
        <w:pStyle w:val="ListParagraph"/>
        <w:rPr>
          <w:rFonts w:ascii="Arial" w:hAnsi="Arial" w:cs="Arial"/>
          <w:color w:val="000000"/>
          <w:sz w:val="22"/>
          <w:szCs w:val="22"/>
        </w:rPr>
      </w:pPr>
      <w:r>
        <w:rPr>
          <w:rFonts w:ascii="Arial" w:hAnsi="Arial" w:cs="Arial"/>
          <w:color w:val="000000"/>
          <w:sz w:val="22"/>
          <w:szCs w:val="22"/>
        </w:rPr>
        <w:fldChar w:fldCharType="begin">
          <w:ffData>
            <w:name w:val="Text23"/>
            <w:enabled/>
            <w:calcOnExit w:val="0"/>
            <w:textInput/>
          </w:ffData>
        </w:fldChar>
      </w:r>
      <w:bookmarkStart w:id="25" w:name="Text23"/>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5"/>
    </w:p>
    <w:p w14:paraId="78A75B58" w14:textId="77777777" w:rsidR="0068278C" w:rsidRPr="0068278C" w:rsidRDefault="0068278C" w:rsidP="0068278C">
      <w:pPr>
        <w:rPr>
          <w:rFonts w:ascii="Arial" w:hAnsi="Arial" w:cs="Arial"/>
          <w:b/>
          <w:smallCaps/>
          <w:color w:val="000000"/>
        </w:rPr>
      </w:pPr>
    </w:p>
    <w:p w14:paraId="176022C6" w14:textId="77EB70C8" w:rsidR="00010B82" w:rsidRPr="0068278C" w:rsidRDefault="00010B82" w:rsidP="009C7D06">
      <w:pPr>
        <w:pStyle w:val="ListParagraph"/>
        <w:numPr>
          <w:ilvl w:val="0"/>
          <w:numId w:val="23"/>
        </w:numPr>
        <w:ind w:left="360"/>
        <w:rPr>
          <w:rFonts w:ascii="Arial" w:hAnsi="Arial" w:cs="Arial"/>
          <w:b/>
          <w:smallCaps/>
          <w:color w:val="000000"/>
        </w:rPr>
      </w:pPr>
      <w:r>
        <w:rPr>
          <w:rFonts w:ascii="Arial" w:hAnsi="Arial" w:cs="Arial"/>
          <w:b/>
          <w:sz w:val="22"/>
          <w:szCs w:val="22"/>
        </w:rPr>
        <w:t>Program Outreach Materials</w:t>
      </w:r>
    </w:p>
    <w:p w14:paraId="3D6378E1" w14:textId="215458E0" w:rsidR="00827A3E" w:rsidRDefault="002F504D" w:rsidP="00827A3E">
      <w:pPr>
        <w:pStyle w:val="ListParagraph"/>
        <w:ind w:left="360"/>
        <w:rPr>
          <w:rFonts w:ascii="Arial" w:hAnsi="Arial" w:cs="Arial"/>
          <w:bCs/>
          <w:sz w:val="22"/>
          <w:szCs w:val="22"/>
        </w:rPr>
      </w:pPr>
      <w:r>
        <w:rPr>
          <w:rFonts w:ascii="Arial" w:hAnsi="Arial" w:cs="Arial"/>
          <w:bCs/>
          <w:sz w:val="22"/>
          <w:szCs w:val="22"/>
        </w:rPr>
        <w:t>Please submit samples of any CCTP outreach</w:t>
      </w:r>
      <w:r w:rsidR="005D4A94">
        <w:rPr>
          <w:rFonts w:ascii="Arial" w:hAnsi="Arial" w:cs="Arial"/>
          <w:bCs/>
          <w:sz w:val="22"/>
          <w:szCs w:val="22"/>
        </w:rPr>
        <w:t xml:space="preserve"> or program informational</w:t>
      </w:r>
      <w:r>
        <w:rPr>
          <w:rFonts w:ascii="Arial" w:hAnsi="Arial" w:cs="Arial"/>
          <w:bCs/>
          <w:sz w:val="22"/>
          <w:szCs w:val="22"/>
        </w:rPr>
        <w:t xml:space="preserve"> materials</w:t>
      </w:r>
      <w:r w:rsidR="003336B6">
        <w:rPr>
          <w:rFonts w:ascii="Arial" w:hAnsi="Arial" w:cs="Arial"/>
          <w:bCs/>
          <w:sz w:val="22"/>
          <w:szCs w:val="22"/>
        </w:rPr>
        <w:t xml:space="preserve"> </w:t>
      </w:r>
      <w:r w:rsidR="009B7604">
        <w:rPr>
          <w:rFonts w:ascii="Arial" w:hAnsi="Arial" w:cs="Arial"/>
          <w:bCs/>
          <w:sz w:val="22"/>
          <w:szCs w:val="22"/>
        </w:rPr>
        <w:t>currently in use</w:t>
      </w:r>
      <w:r w:rsidR="004D5CCD">
        <w:rPr>
          <w:rFonts w:ascii="Arial" w:hAnsi="Arial" w:cs="Arial"/>
          <w:bCs/>
          <w:sz w:val="22"/>
          <w:szCs w:val="22"/>
        </w:rPr>
        <w:t xml:space="preserve"> (</w:t>
      </w:r>
      <w:r w:rsidR="005D4A94">
        <w:rPr>
          <w:rFonts w:ascii="Arial" w:hAnsi="Arial" w:cs="Arial"/>
          <w:bCs/>
          <w:sz w:val="22"/>
          <w:szCs w:val="22"/>
        </w:rPr>
        <w:t>flyers, webpages</w:t>
      </w:r>
      <w:r w:rsidR="004D5CCD">
        <w:rPr>
          <w:rFonts w:ascii="Arial" w:hAnsi="Arial" w:cs="Arial"/>
          <w:bCs/>
          <w:sz w:val="22"/>
          <w:szCs w:val="22"/>
        </w:rPr>
        <w:t>, etc.)</w:t>
      </w:r>
      <w:r w:rsidR="009B7604">
        <w:rPr>
          <w:rFonts w:ascii="Arial" w:hAnsi="Arial" w:cs="Arial"/>
          <w:bCs/>
          <w:sz w:val="22"/>
          <w:szCs w:val="22"/>
        </w:rPr>
        <w:t xml:space="preserve">. </w:t>
      </w:r>
      <w:proofErr w:type="spellStart"/>
      <w:r w:rsidR="009B7604">
        <w:rPr>
          <w:rFonts w:ascii="Arial" w:hAnsi="Arial" w:cs="Arial"/>
          <w:bCs/>
          <w:sz w:val="22"/>
          <w:szCs w:val="22"/>
        </w:rPr>
        <w:t>Worksystems</w:t>
      </w:r>
      <w:proofErr w:type="spellEnd"/>
      <w:r w:rsidR="009B7604">
        <w:rPr>
          <w:rFonts w:ascii="Arial" w:hAnsi="Arial" w:cs="Arial"/>
          <w:bCs/>
          <w:sz w:val="22"/>
          <w:szCs w:val="22"/>
        </w:rPr>
        <w:t xml:space="preserve"> will be checking for </w:t>
      </w:r>
      <w:r w:rsidR="00266DEA">
        <w:rPr>
          <w:rFonts w:ascii="Arial" w:hAnsi="Arial" w:cs="Arial"/>
          <w:bCs/>
          <w:sz w:val="22"/>
          <w:szCs w:val="22"/>
        </w:rPr>
        <w:t xml:space="preserve">inclusion of the required funding statements and </w:t>
      </w:r>
      <w:r w:rsidR="0067189A">
        <w:rPr>
          <w:rFonts w:ascii="Arial" w:hAnsi="Arial" w:cs="Arial"/>
          <w:bCs/>
          <w:sz w:val="22"/>
          <w:szCs w:val="22"/>
        </w:rPr>
        <w:t xml:space="preserve">branding (i.e. </w:t>
      </w:r>
      <w:proofErr w:type="spellStart"/>
      <w:r w:rsidR="0067189A">
        <w:rPr>
          <w:rFonts w:ascii="Arial" w:hAnsi="Arial" w:cs="Arial"/>
          <w:bCs/>
          <w:sz w:val="22"/>
          <w:szCs w:val="22"/>
        </w:rPr>
        <w:t>Worksystems</w:t>
      </w:r>
      <w:proofErr w:type="spellEnd"/>
      <w:r w:rsidR="0067189A">
        <w:rPr>
          <w:rFonts w:ascii="Arial" w:hAnsi="Arial" w:cs="Arial"/>
          <w:bCs/>
          <w:sz w:val="22"/>
          <w:szCs w:val="22"/>
        </w:rPr>
        <w:t>’ logo).</w:t>
      </w:r>
      <w:r w:rsidR="00C349C1">
        <w:rPr>
          <w:rFonts w:ascii="Arial" w:hAnsi="Arial" w:cs="Arial"/>
          <w:bCs/>
          <w:sz w:val="22"/>
          <w:szCs w:val="22"/>
        </w:rPr>
        <w:t xml:space="preserve"> </w:t>
      </w:r>
      <w:r w:rsidR="00C349C1" w:rsidRPr="0073205B">
        <w:rPr>
          <w:rFonts w:ascii="Arial" w:hAnsi="Arial" w:cs="Arial"/>
          <w:bCs/>
          <w:i/>
          <w:iCs/>
          <w:sz w:val="22"/>
          <w:szCs w:val="22"/>
          <w:highlight w:val="yellow"/>
          <w:u w:val="single"/>
        </w:rPr>
        <w:t xml:space="preserve">Outreach materials need only be submitted with the </w:t>
      </w:r>
      <w:r w:rsidR="00DC3FD8" w:rsidRPr="0073205B">
        <w:rPr>
          <w:rFonts w:ascii="Arial" w:hAnsi="Arial" w:cs="Arial"/>
          <w:bCs/>
          <w:i/>
          <w:iCs/>
          <w:sz w:val="22"/>
          <w:szCs w:val="22"/>
          <w:highlight w:val="yellow"/>
          <w:u w:val="single"/>
        </w:rPr>
        <w:t>Quarter 1 Report</w:t>
      </w:r>
      <w:r w:rsidR="00DC3FD8">
        <w:rPr>
          <w:rFonts w:ascii="Arial" w:hAnsi="Arial" w:cs="Arial"/>
          <w:bCs/>
          <w:sz w:val="22"/>
          <w:szCs w:val="22"/>
        </w:rPr>
        <w:t>, unless new or updated materials</w:t>
      </w:r>
      <w:r w:rsidR="00FE53B6">
        <w:rPr>
          <w:rFonts w:ascii="Arial" w:hAnsi="Arial" w:cs="Arial"/>
          <w:bCs/>
          <w:sz w:val="22"/>
          <w:szCs w:val="22"/>
        </w:rPr>
        <w:t xml:space="preserve"> are created during the remainder of the year.</w:t>
      </w:r>
    </w:p>
    <w:p w14:paraId="46631885" w14:textId="77777777" w:rsidR="00827A3E" w:rsidRDefault="00827A3E" w:rsidP="00827A3E">
      <w:pPr>
        <w:pStyle w:val="ListParagraph"/>
        <w:ind w:left="360"/>
        <w:rPr>
          <w:rFonts w:ascii="Arial" w:hAnsi="Arial" w:cs="Arial"/>
          <w:bCs/>
          <w:sz w:val="22"/>
          <w:szCs w:val="22"/>
        </w:rPr>
      </w:pPr>
    </w:p>
    <w:p w14:paraId="556AB58D" w14:textId="0E5E323B" w:rsidR="0002415A" w:rsidRDefault="0002415A" w:rsidP="00827A3E">
      <w:pPr>
        <w:pStyle w:val="ListParagraph"/>
        <w:ind w:left="360"/>
        <w:rPr>
          <w:rFonts w:ascii="Arial" w:hAnsi="Arial" w:cs="Arial"/>
          <w:bCs/>
          <w:sz w:val="22"/>
          <w:szCs w:val="22"/>
        </w:rPr>
      </w:pPr>
      <w:r>
        <w:rPr>
          <w:rFonts w:ascii="Arial" w:hAnsi="Arial" w:cs="Arial"/>
          <w:bCs/>
          <w:sz w:val="22"/>
          <w:szCs w:val="22"/>
        </w:rPr>
        <w:t xml:space="preserve">If your program has a webpage, </w:t>
      </w:r>
      <w:r w:rsidR="00CC3868">
        <w:rPr>
          <w:rFonts w:ascii="Arial" w:hAnsi="Arial" w:cs="Arial"/>
          <w:bCs/>
          <w:sz w:val="22"/>
          <w:szCs w:val="22"/>
        </w:rPr>
        <w:t xml:space="preserve">please enter the link here: </w:t>
      </w:r>
      <w:r w:rsidR="00CC3868">
        <w:rPr>
          <w:rFonts w:ascii="Arial" w:hAnsi="Arial" w:cs="Arial"/>
          <w:bCs/>
          <w:sz w:val="22"/>
          <w:szCs w:val="22"/>
        </w:rPr>
        <w:fldChar w:fldCharType="begin">
          <w:ffData>
            <w:name w:val="Text53"/>
            <w:enabled/>
            <w:calcOnExit w:val="0"/>
            <w:textInput/>
          </w:ffData>
        </w:fldChar>
      </w:r>
      <w:bookmarkStart w:id="26" w:name="Text53"/>
      <w:r w:rsidR="00CC3868">
        <w:rPr>
          <w:rFonts w:ascii="Arial" w:hAnsi="Arial" w:cs="Arial"/>
          <w:bCs/>
          <w:sz w:val="22"/>
          <w:szCs w:val="22"/>
        </w:rPr>
        <w:instrText xml:space="preserve"> FORMTEXT </w:instrText>
      </w:r>
      <w:r w:rsidR="00CC3868">
        <w:rPr>
          <w:rFonts w:ascii="Arial" w:hAnsi="Arial" w:cs="Arial"/>
          <w:bCs/>
          <w:sz w:val="22"/>
          <w:szCs w:val="22"/>
        </w:rPr>
      </w:r>
      <w:r w:rsidR="00CC3868">
        <w:rPr>
          <w:rFonts w:ascii="Arial" w:hAnsi="Arial" w:cs="Arial"/>
          <w:bCs/>
          <w:sz w:val="22"/>
          <w:szCs w:val="22"/>
        </w:rPr>
        <w:fldChar w:fldCharType="separate"/>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sz w:val="22"/>
          <w:szCs w:val="22"/>
        </w:rPr>
        <w:fldChar w:fldCharType="end"/>
      </w:r>
      <w:bookmarkEnd w:id="26"/>
    </w:p>
    <w:p w14:paraId="108A1861" w14:textId="77777777" w:rsidR="0002415A" w:rsidRDefault="0002415A" w:rsidP="00827A3E">
      <w:pPr>
        <w:pStyle w:val="ListParagraph"/>
        <w:ind w:left="360"/>
        <w:rPr>
          <w:rFonts w:ascii="Arial" w:hAnsi="Arial" w:cs="Arial"/>
          <w:bCs/>
          <w:sz w:val="22"/>
          <w:szCs w:val="22"/>
        </w:rPr>
      </w:pPr>
    </w:p>
    <w:tbl>
      <w:tblPr>
        <w:tblStyle w:val="TableGrid"/>
        <w:tblW w:w="0" w:type="auto"/>
        <w:tblInd w:w="360" w:type="dxa"/>
        <w:tblLook w:val="04A0" w:firstRow="1" w:lastRow="0" w:firstColumn="1" w:lastColumn="0" w:noHBand="0" w:noVBand="1"/>
      </w:tblPr>
      <w:tblGrid>
        <w:gridCol w:w="1255"/>
        <w:gridCol w:w="3870"/>
      </w:tblGrid>
      <w:tr w:rsidR="002E0AD6" w:rsidRPr="001604A8" w14:paraId="02ABAFE6" w14:textId="77777777" w:rsidTr="001604A8">
        <w:tc>
          <w:tcPr>
            <w:tcW w:w="1255" w:type="dxa"/>
            <w:shd w:val="clear" w:color="auto" w:fill="E3FDC1" w:themeFill="accent1" w:themeFillTint="33"/>
          </w:tcPr>
          <w:p w14:paraId="2A95BA13" w14:textId="7CF35086" w:rsidR="002E0AD6" w:rsidRPr="001604A8" w:rsidRDefault="002E0AD6" w:rsidP="001604A8">
            <w:pPr>
              <w:pStyle w:val="ListParagraph"/>
              <w:ind w:left="0"/>
              <w:jc w:val="center"/>
              <w:rPr>
                <w:rFonts w:ascii="Arial" w:hAnsi="Arial" w:cs="Arial"/>
                <w:b/>
                <w:sz w:val="22"/>
                <w:szCs w:val="22"/>
              </w:rPr>
            </w:pPr>
            <w:r w:rsidRPr="001604A8">
              <w:rPr>
                <w:rFonts w:ascii="Arial" w:hAnsi="Arial" w:cs="Arial"/>
                <w:b/>
                <w:sz w:val="22"/>
                <w:szCs w:val="22"/>
              </w:rPr>
              <w:lastRenderedPageBreak/>
              <w:t>Quarter</w:t>
            </w:r>
          </w:p>
        </w:tc>
        <w:tc>
          <w:tcPr>
            <w:tcW w:w="3870" w:type="dxa"/>
            <w:shd w:val="clear" w:color="auto" w:fill="E3FDC1" w:themeFill="accent1" w:themeFillTint="33"/>
          </w:tcPr>
          <w:p w14:paraId="4D103AC7" w14:textId="664B75DF" w:rsidR="002E0AD6" w:rsidRPr="001604A8" w:rsidRDefault="002E0AD6" w:rsidP="00827A3E">
            <w:pPr>
              <w:pStyle w:val="ListParagraph"/>
              <w:ind w:left="0"/>
              <w:rPr>
                <w:rFonts w:ascii="Arial" w:hAnsi="Arial" w:cs="Arial"/>
                <w:b/>
                <w:sz w:val="22"/>
                <w:szCs w:val="22"/>
              </w:rPr>
            </w:pPr>
            <w:r w:rsidRPr="001604A8">
              <w:rPr>
                <w:rFonts w:ascii="Arial" w:hAnsi="Arial" w:cs="Arial"/>
                <w:b/>
                <w:sz w:val="22"/>
                <w:szCs w:val="22"/>
              </w:rPr>
              <w:t>Sample Materials Submitted</w:t>
            </w:r>
          </w:p>
        </w:tc>
      </w:tr>
      <w:tr w:rsidR="00D71FE1" w14:paraId="02F4776C" w14:textId="77777777" w:rsidTr="001604A8">
        <w:trPr>
          <w:trHeight w:val="288"/>
        </w:trPr>
        <w:tc>
          <w:tcPr>
            <w:tcW w:w="1255" w:type="dxa"/>
            <w:vAlign w:val="center"/>
          </w:tcPr>
          <w:p w14:paraId="62B30617" w14:textId="77961444"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1</w:t>
            </w:r>
          </w:p>
        </w:tc>
        <w:sdt>
          <w:sdtPr>
            <w:rPr>
              <w:rFonts w:ascii="Arial" w:hAnsi="Arial" w:cs="Arial"/>
              <w:bCs/>
              <w:sz w:val="22"/>
              <w:szCs w:val="22"/>
            </w:rPr>
            <w:id w:val="1007864764"/>
            <w:placeholder>
              <w:docPart w:val="AFFBE6F3F2F7471DA8CF0CC46095B2D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08FD92C6" w14:textId="5A4637CF"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0E56BA34" w14:textId="77777777" w:rsidTr="001604A8">
        <w:trPr>
          <w:trHeight w:val="288"/>
        </w:trPr>
        <w:tc>
          <w:tcPr>
            <w:tcW w:w="1255" w:type="dxa"/>
            <w:vAlign w:val="center"/>
          </w:tcPr>
          <w:p w14:paraId="5C39DEC6" w14:textId="3032256C"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2</w:t>
            </w:r>
          </w:p>
        </w:tc>
        <w:sdt>
          <w:sdtPr>
            <w:rPr>
              <w:rFonts w:ascii="Arial" w:hAnsi="Arial" w:cs="Arial"/>
              <w:bCs/>
              <w:sz w:val="22"/>
              <w:szCs w:val="22"/>
            </w:rPr>
            <w:id w:val="694736554"/>
            <w:placeholder>
              <w:docPart w:val="275A70A945B74D88BF10C8B046661F3A"/>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3324301E" w14:textId="4F0A9D60"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35DD94BD" w14:textId="77777777" w:rsidTr="001604A8">
        <w:trPr>
          <w:trHeight w:val="288"/>
        </w:trPr>
        <w:tc>
          <w:tcPr>
            <w:tcW w:w="1255" w:type="dxa"/>
            <w:vAlign w:val="center"/>
          </w:tcPr>
          <w:p w14:paraId="682F0669" w14:textId="109FECE8"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3</w:t>
            </w:r>
          </w:p>
        </w:tc>
        <w:sdt>
          <w:sdtPr>
            <w:rPr>
              <w:rFonts w:ascii="Arial" w:hAnsi="Arial" w:cs="Arial"/>
              <w:bCs/>
              <w:sz w:val="22"/>
              <w:szCs w:val="22"/>
            </w:rPr>
            <w:id w:val="-2080203217"/>
            <w:placeholder>
              <w:docPart w:val="588A458D2ABC4ECE906762462301B83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6F15E420" w14:textId="624A6001"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19DF1000" w14:textId="77777777" w:rsidTr="001604A8">
        <w:trPr>
          <w:trHeight w:val="288"/>
        </w:trPr>
        <w:tc>
          <w:tcPr>
            <w:tcW w:w="1255" w:type="dxa"/>
            <w:vAlign w:val="center"/>
          </w:tcPr>
          <w:p w14:paraId="3861E45E" w14:textId="1D757D56"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4</w:t>
            </w:r>
          </w:p>
        </w:tc>
        <w:sdt>
          <w:sdtPr>
            <w:rPr>
              <w:rFonts w:ascii="Arial" w:hAnsi="Arial" w:cs="Arial"/>
              <w:bCs/>
              <w:sz w:val="22"/>
              <w:szCs w:val="22"/>
            </w:rPr>
            <w:id w:val="1145856609"/>
            <w:placeholder>
              <w:docPart w:val="B7BDCA6253B943FB8249F5951D331AF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1E82C57D" w14:textId="36940BE9"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bl>
    <w:p w14:paraId="26C160C2" w14:textId="76702D70" w:rsidR="00827A3E" w:rsidRPr="00827A3E" w:rsidRDefault="00827A3E" w:rsidP="00827A3E">
      <w:pPr>
        <w:pStyle w:val="ListParagraph"/>
        <w:ind w:left="360"/>
        <w:rPr>
          <w:rFonts w:ascii="Arial" w:hAnsi="Arial" w:cs="Arial"/>
          <w:bCs/>
          <w:sz w:val="22"/>
          <w:szCs w:val="22"/>
        </w:rPr>
      </w:pPr>
    </w:p>
    <w:sectPr w:rsidR="00827A3E" w:rsidRPr="00827A3E" w:rsidSect="00F80E03">
      <w:headerReference w:type="default" r:id="rId12"/>
      <w:footerReference w:type="default" r:id="rId13"/>
      <w:headerReference w:type="first" r:id="rId14"/>
      <w:footerReference w:type="first" r:id="rId15"/>
      <w:pgSz w:w="12240" w:h="15840" w:code="1"/>
      <w:pgMar w:top="720" w:right="1080" w:bottom="28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84092" w14:textId="77777777" w:rsidR="00047EC2" w:rsidRDefault="00047EC2">
      <w:r>
        <w:separator/>
      </w:r>
    </w:p>
  </w:endnote>
  <w:endnote w:type="continuationSeparator" w:id="0">
    <w:p w14:paraId="5B1E7861" w14:textId="77777777" w:rsidR="00047EC2" w:rsidRDefault="00047EC2">
      <w:r>
        <w:continuationSeparator/>
      </w:r>
    </w:p>
  </w:endnote>
  <w:endnote w:type="continuationNotice" w:id="1">
    <w:p w14:paraId="1683BC94" w14:textId="77777777" w:rsidR="00047EC2" w:rsidRDefault="00047E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29C" w14:textId="77777777" w:rsidR="00DC11D1" w:rsidRPr="009D4363" w:rsidRDefault="00DC11D1" w:rsidP="009D4363">
    <w:pPr>
      <w:pStyle w:val="Footer"/>
      <w:rPr>
        <w:rFonts w:ascii="Arial" w:hAnsi="Arial" w:cs="Arial"/>
        <w:bCs/>
        <w:sz w:val="16"/>
        <w:szCs w:val="16"/>
      </w:rPr>
    </w:pPr>
    <w:r w:rsidRPr="009D4363">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2</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r w:rsidRPr="009D4363">
      <w:rPr>
        <w:rFonts w:ascii="Arial" w:hAnsi="Arial" w:cs="Arial"/>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9F59" w14:textId="77777777" w:rsidR="00DC11D1" w:rsidRDefault="00DC11D1" w:rsidP="00E54F57">
    <w:pPr>
      <w:pStyle w:val="Footer"/>
    </w:pPr>
    <w:r>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1</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DDD69" w14:textId="77777777" w:rsidR="00047EC2" w:rsidRDefault="00047EC2">
      <w:r>
        <w:separator/>
      </w:r>
    </w:p>
  </w:footnote>
  <w:footnote w:type="continuationSeparator" w:id="0">
    <w:p w14:paraId="0B821A00" w14:textId="77777777" w:rsidR="00047EC2" w:rsidRDefault="00047EC2">
      <w:r>
        <w:continuationSeparator/>
      </w:r>
    </w:p>
  </w:footnote>
  <w:footnote w:type="continuationNotice" w:id="1">
    <w:p w14:paraId="50D6E643" w14:textId="77777777" w:rsidR="00047EC2" w:rsidRDefault="00047E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1C43" w14:textId="77777777" w:rsidR="00DC11D1" w:rsidRPr="00F54CE7" w:rsidRDefault="00DC11D1" w:rsidP="00F54CE7">
    <w:pPr>
      <w:pStyle w:val="Header"/>
      <w:jc w:val="right"/>
      <w:rPr>
        <w:b/>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573B" w14:textId="77777777" w:rsidR="00DC11D1" w:rsidRDefault="000E3611">
    <w:pPr>
      <w:pStyle w:val="Header"/>
    </w:pPr>
    <w:r>
      <w:rPr>
        <w:noProof/>
      </w:rPr>
      <w:drawing>
        <wp:inline distT="0" distB="0" distL="0" distR="0" wp14:anchorId="147FDCC6" wp14:editId="0845639C">
          <wp:extent cx="1526540" cy="437515"/>
          <wp:effectExtent l="0" t="0" r="0" b="0"/>
          <wp:docPr id="225673859" name="Picture 22567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37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EA6"/>
    <w:multiLevelType w:val="hybridMultilevel"/>
    <w:tmpl w:val="F16A19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9736F"/>
    <w:multiLevelType w:val="hybridMultilevel"/>
    <w:tmpl w:val="67A454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4C4DD4"/>
    <w:multiLevelType w:val="hybridMultilevel"/>
    <w:tmpl w:val="D5DC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01B82"/>
    <w:multiLevelType w:val="hybridMultilevel"/>
    <w:tmpl w:val="FC201D3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2C5DC6"/>
    <w:multiLevelType w:val="hybridMultilevel"/>
    <w:tmpl w:val="1CA8B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5494B"/>
    <w:multiLevelType w:val="hybridMultilevel"/>
    <w:tmpl w:val="78C480F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1150A"/>
    <w:multiLevelType w:val="hybridMultilevel"/>
    <w:tmpl w:val="B090F74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05EEE"/>
    <w:multiLevelType w:val="hybridMultilevel"/>
    <w:tmpl w:val="E562917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04E60"/>
    <w:multiLevelType w:val="hybridMultilevel"/>
    <w:tmpl w:val="7090BB80"/>
    <w:lvl w:ilvl="0" w:tplc="04090015">
      <w:start w:val="1"/>
      <w:numFmt w:val="upperLetter"/>
      <w:lvlText w:val="%1."/>
      <w:lvlJc w:val="left"/>
      <w:pPr>
        <w:ind w:left="360" w:hanging="360"/>
      </w:p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CD2623"/>
    <w:multiLevelType w:val="hybridMultilevel"/>
    <w:tmpl w:val="3CF6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05C92"/>
    <w:multiLevelType w:val="hybridMultilevel"/>
    <w:tmpl w:val="193C6854"/>
    <w:lvl w:ilvl="0" w:tplc="4992E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21858"/>
    <w:multiLevelType w:val="hybridMultilevel"/>
    <w:tmpl w:val="17821CBA"/>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2" w15:restartNumberingAfterBreak="0">
    <w:nsid w:val="2CCB2633"/>
    <w:multiLevelType w:val="hybridMultilevel"/>
    <w:tmpl w:val="5308BA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2CFB5DB4"/>
    <w:multiLevelType w:val="hybridMultilevel"/>
    <w:tmpl w:val="AFEED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83FD1"/>
    <w:multiLevelType w:val="hybridMultilevel"/>
    <w:tmpl w:val="38240544"/>
    <w:lvl w:ilvl="0" w:tplc="5A6678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3840"/>
    <w:multiLevelType w:val="hybridMultilevel"/>
    <w:tmpl w:val="371C89C2"/>
    <w:lvl w:ilvl="0" w:tplc="B2367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F31C75"/>
    <w:multiLevelType w:val="hybridMultilevel"/>
    <w:tmpl w:val="1DE099B0"/>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8F6234"/>
    <w:multiLevelType w:val="hybridMultilevel"/>
    <w:tmpl w:val="7E261788"/>
    <w:lvl w:ilvl="0" w:tplc="FC82D17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6C5AE3"/>
    <w:multiLevelType w:val="hybridMultilevel"/>
    <w:tmpl w:val="78C480F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325F"/>
    <w:multiLevelType w:val="hybridMultilevel"/>
    <w:tmpl w:val="BADC1C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C6734C3"/>
    <w:multiLevelType w:val="hybridMultilevel"/>
    <w:tmpl w:val="9B12764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1346659"/>
    <w:multiLevelType w:val="hybridMultilevel"/>
    <w:tmpl w:val="28989A22"/>
    <w:lvl w:ilvl="0" w:tplc="F252DA56">
      <w:start w:val="1"/>
      <w:numFmt w:val="upperLetter"/>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E44B3F"/>
    <w:multiLevelType w:val="hybridMultilevel"/>
    <w:tmpl w:val="D960F5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71F2FAC"/>
    <w:multiLevelType w:val="hybridMultilevel"/>
    <w:tmpl w:val="390CFD7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9464722"/>
    <w:multiLevelType w:val="hybridMultilevel"/>
    <w:tmpl w:val="C4243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46BF0"/>
    <w:multiLevelType w:val="hybridMultilevel"/>
    <w:tmpl w:val="1F2054A8"/>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87408">
    <w:abstractNumId w:val="7"/>
  </w:num>
  <w:num w:numId="2" w16cid:durableId="255528463">
    <w:abstractNumId w:val="4"/>
  </w:num>
  <w:num w:numId="3" w16cid:durableId="251742860">
    <w:abstractNumId w:val="8"/>
  </w:num>
  <w:num w:numId="4" w16cid:durableId="633027255">
    <w:abstractNumId w:val="0"/>
  </w:num>
  <w:num w:numId="5" w16cid:durableId="737435896">
    <w:abstractNumId w:val="13"/>
  </w:num>
  <w:num w:numId="6" w16cid:durableId="1390029643">
    <w:abstractNumId w:val="15"/>
  </w:num>
  <w:num w:numId="7" w16cid:durableId="272135125">
    <w:abstractNumId w:val="10"/>
  </w:num>
  <w:num w:numId="8" w16cid:durableId="1941453353">
    <w:abstractNumId w:val="25"/>
  </w:num>
  <w:num w:numId="9" w16cid:durableId="1964263606">
    <w:abstractNumId w:val="16"/>
  </w:num>
  <w:num w:numId="10" w16cid:durableId="777140372">
    <w:abstractNumId w:val="2"/>
  </w:num>
  <w:num w:numId="11" w16cid:durableId="1086850424">
    <w:abstractNumId w:val="11"/>
  </w:num>
  <w:num w:numId="12" w16cid:durableId="109013489">
    <w:abstractNumId w:val="19"/>
  </w:num>
  <w:num w:numId="13" w16cid:durableId="444888621">
    <w:abstractNumId w:val="22"/>
  </w:num>
  <w:num w:numId="14" w16cid:durableId="2022975952">
    <w:abstractNumId w:val="20"/>
  </w:num>
  <w:num w:numId="15" w16cid:durableId="1340618531">
    <w:abstractNumId w:val="14"/>
  </w:num>
  <w:num w:numId="16" w16cid:durableId="1121651337">
    <w:abstractNumId w:val="6"/>
  </w:num>
  <w:num w:numId="17" w16cid:durableId="509150020">
    <w:abstractNumId w:val="23"/>
  </w:num>
  <w:num w:numId="18" w16cid:durableId="1253513865">
    <w:abstractNumId w:val="12"/>
  </w:num>
  <w:num w:numId="19" w16cid:durableId="591819236">
    <w:abstractNumId w:val="1"/>
  </w:num>
  <w:num w:numId="20" w16cid:durableId="1801537347">
    <w:abstractNumId w:val="3"/>
  </w:num>
  <w:num w:numId="21" w16cid:durableId="1055541252">
    <w:abstractNumId w:val="5"/>
  </w:num>
  <w:num w:numId="22" w16cid:durableId="188226443">
    <w:abstractNumId w:val="18"/>
  </w:num>
  <w:num w:numId="23" w16cid:durableId="362832438">
    <w:abstractNumId w:val="21"/>
  </w:num>
  <w:num w:numId="24" w16cid:durableId="65568040">
    <w:abstractNumId w:val="17"/>
  </w:num>
  <w:num w:numId="25" w16cid:durableId="1751929491">
    <w:abstractNumId w:val="9"/>
  </w:num>
  <w:num w:numId="26" w16cid:durableId="114369839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DC"/>
    <w:rsid w:val="00000240"/>
    <w:rsid w:val="00005CBE"/>
    <w:rsid w:val="000065F9"/>
    <w:rsid w:val="00007FA2"/>
    <w:rsid w:val="0001031B"/>
    <w:rsid w:val="00010393"/>
    <w:rsid w:val="00010728"/>
    <w:rsid w:val="00010B82"/>
    <w:rsid w:val="00023E0C"/>
    <w:rsid w:val="0002415A"/>
    <w:rsid w:val="000249E3"/>
    <w:rsid w:val="00025914"/>
    <w:rsid w:val="000303BC"/>
    <w:rsid w:val="00030B71"/>
    <w:rsid w:val="00033139"/>
    <w:rsid w:val="00033D03"/>
    <w:rsid w:val="0003699B"/>
    <w:rsid w:val="000419E1"/>
    <w:rsid w:val="000443FD"/>
    <w:rsid w:val="00047EC2"/>
    <w:rsid w:val="00053B3F"/>
    <w:rsid w:val="000560F7"/>
    <w:rsid w:val="00062241"/>
    <w:rsid w:val="0006314A"/>
    <w:rsid w:val="00070A48"/>
    <w:rsid w:val="00072785"/>
    <w:rsid w:val="00073DF7"/>
    <w:rsid w:val="00075099"/>
    <w:rsid w:val="00080244"/>
    <w:rsid w:val="0008330D"/>
    <w:rsid w:val="00084E10"/>
    <w:rsid w:val="00085D9E"/>
    <w:rsid w:val="000863F7"/>
    <w:rsid w:val="000864E2"/>
    <w:rsid w:val="00086500"/>
    <w:rsid w:val="00087792"/>
    <w:rsid w:val="00096A3E"/>
    <w:rsid w:val="00096B8F"/>
    <w:rsid w:val="000A1BC5"/>
    <w:rsid w:val="000A1BE5"/>
    <w:rsid w:val="000A1D80"/>
    <w:rsid w:val="000A46F2"/>
    <w:rsid w:val="000A738A"/>
    <w:rsid w:val="000B0CA0"/>
    <w:rsid w:val="000B18E5"/>
    <w:rsid w:val="000B1F53"/>
    <w:rsid w:val="000B224F"/>
    <w:rsid w:val="000B7129"/>
    <w:rsid w:val="000C1002"/>
    <w:rsid w:val="000C2EC1"/>
    <w:rsid w:val="000C2F7F"/>
    <w:rsid w:val="000C61A0"/>
    <w:rsid w:val="000D090E"/>
    <w:rsid w:val="000D3348"/>
    <w:rsid w:val="000D64BA"/>
    <w:rsid w:val="000D7114"/>
    <w:rsid w:val="000D771B"/>
    <w:rsid w:val="000E02BA"/>
    <w:rsid w:val="000E18CB"/>
    <w:rsid w:val="000E3611"/>
    <w:rsid w:val="000E3735"/>
    <w:rsid w:val="000E41C3"/>
    <w:rsid w:val="000F0EDD"/>
    <w:rsid w:val="000F1790"/>
    <w:rsid w:val="000F30AD"/>
    <w:rsid w:val="000F45C2"/>
    <w:rsid w:val="000F5CA8"/>
    <w:rsid w:val="000F7A62"/>
    <w:rsid w:val="00101DA9"/>
    <w:rsid w:val="0010655F"/>
    <w:rsid w:val="00106E66"/>
    <w:rsid w:val="00107FB2"/>
    <w:rsid w:val="00117D20"/>
    <w:rsid w:val="00123727"/>
    <w:rsid w:val="00124DF9"/>
    <w:rsid w:val="00124E35"/>
    <w:rsid w:val="001250BD"/>
    <w:rsid w:val="0012683D"/>
    <w:rsid w:val="001274B9"/>
    <w:rsid w:val="00131997"/>
    <w:rsid w:val="001337FC"/>
    <w:rsid w:val="001344E4"/>
    <w:rsid w:val="00135731"/>
    <w:rsid w:val="00135FD5"/>
    <w:rsid w:val="00136518"/>
    <w:rsid w:val="00137E85"/>
    <w:rsid w:val="00140166"/>
    <w:rsid w:val="00140C31"/>
    <w:rsid w:val="001422A9"/>
    <w:rsid w:val="0014458A"/>
    <w:rsid w:val="00144756"/>
    <w:rsid w:val="00147201"/>
    <w:rsid w:val="00150449"/>
    <w:rsid w:val="00154F14"/>
    <w:rsid w:val="00155902"/>
    <w:rsid w:val="00156B9A"/>
    <w:rsid w:val="001604A8"/>
    <w:rsid w:val="00161253"/>
    <w:rsid w:val="00161755"/>
    <w:rsid w:val="00166B99"/>
    <w:rsid w:val="00167B59"/>
    <w:rsid w:val="00172B03"/>
    <w:rsid w:val="0017430C"/>
    <w:rsid w:val="001761F5"/>
    <w:rsid w:val="00180ED9"/>
    <w:rsid w:val="0018161F"/>
    <w:rsid w:val="0018226B"/>
    <w:rsid w:val="001823EC"/>
    <w:rsid w:val="00182D9C"/>
    <w:rsid w:val="001847DA"/>
    <w:rsid w:val="00186EF4"/>
    <w:rsid w:val="001879EC"/>
    <w:rsid w:val="0019032C"/>
    <w:rsid w:val="001903D0"/>
    <w:rsid w:val="00192AD4"/>
    <w:rsid w:val="00192DCE"/>
    <w:rsid w:val="00196850"/>
    <w:rsid w:val="0019762D"/>
    <w:rsid w:val="001A0FC0"/>
    <w:rsid w:val="001A2EF1"/>
    <w:rsid w:val="001B092D"/>
    <w:rsid w:val="001B1EC2"/>
    <w:rsid w:val="001B4820"/>
    <w:rsid w:val="001C0924"/>
    <w:rsid w:val="001C2646"/>
    <w:rsid w:val="001C2CFA"/>
    <w:rsid w:val="001C3CBA"/>
    <w:rsid w:val="001C6324"/>
    <w:rsid w:val="001C68D5"/>
    <w:rsid w:val="001D1792"/>
    <w:rsid w:val="001D1BF1"/>
    <w:rsid w:val="001D3736"/>
    <w:rsid w:val="001E24E6"/>
    <w:rsid w:val="001E3B6D"/>
    <w:rsid w:val="001E40D1"/>
    <w:rsid w:val="001E4AC4"/>
    <w:rsid w:val="001E5883"/>
    <w:rsid w:val="001F1B7D"/>
    <w:rsid w:val="001F1E44"/>
    <w:rsid w:val="001F284C"/>
    <w:rsid w:val="001F2F2A"/>
    <w:rsid w:val="00202156"/>
    <w:rsid w:val="00206F22"/>
    <w:rsid w:val="00207144"/>
    <w:rsid w:val="00207707"/>
    <w:rsid w:val="0021207F"/>
    <w:rsid w:val="00213690"/>
    <w:rsid w:val="00214631"/>
    <w:rsid w:val="00214FD6"/>
    <w:rsid w:val="00217F6C"/>
    <w:rsid w:val="00221894"/>
    <w:rsid w:val="00227084"/>
    <w:rsid w:val="00227517"/>
    <w:rsid w:val="00230CC0"/>
    <w:rsid w:val="00232BAB"/>
    <w:rsid w:val="0023538D"/>
    <w:rsid w:val="00240A08"/>
    <w:rsid w:val="0024309F"/>
    <w:rsid w:val="002431E7"/>
    <w:rsid w:val="0024489C"/>
    <w:rsid w:val="00246843"/>
    <w:rsid w:val="002507D8"/>
    <w:rsid w:val="00252193"/>
    <w:rsid w:val="002521A7"/>
    <w:rsid w:val="002522F2"/>
    <w:rsid w:val="00252F5F"/>
    <w:rsid w:val="002550E4"/>
    <w:rsid w:val="00255C29"/>
    <w:rsid w:val="002565BE"/>
    <w:rsid w:val="00257434"/>
    <w:rsid w:val="002608A1"/>
    <w:rsid w:val="00261B3C"/>
    <w:rsid w:val="00266DEA"/>
    <w:rsid w:val="00267BEC"/>
    <w:rsid w:val="00272636"/>
    <w:rsid w:val="0027294A"/>
    <w:rsid w:val="00273370"/>
    <w:rsid w:val="00276F84"/>
    <w:rsid w:val="0029073E"/>
    <w:rsid w:val="0029081A"/>
    <w:rsid w:val="00292287"/>
    <w:rsid w:val="002936AB"/>
    <w:rsid w:val="00294E50"/>
    <w:rsid w:val="00296113"/>
    <w:rsid w:val="002A0D2E"/>
    <w:rsid w:val="002A3AC8"/>
    <w:rsid w:val="002A5809"/>
    <w:rsid w:val="002B5B2F"/>
    <w:rsid w:val="002B5DE2"/>
    <w:rsid w:val="002C1984"/>
    <w:rsid w:val="002C1C0D"/>
    <w:rsid w:val="002C21DE"/>
    <w:rsid w:val="002C373D"/>
    <w:rsid w:val="002C5B24"/>
    <w:rsid w:val="002C72D2"/>
    <w:rsid w:val="002D0B20"/>
    <w:rsid w:val="002D280B"/>
    <w:rsid w:val="002D690E"/>
    <w:rsid w:val="002E0AD6"/>
    <w:rsid w:val="002E2C7D"/>
    <w:rsid w:val="002E4A38"/>
    <w:rsid w:val="002E4AEB"/>
    <w:rsid w:val="002E71B7"/>
    <w:rsid w:val="002F06D3"/>
    <w:rsid w:val="002F504D"/>
    <w:rsid w:val="002F6D63"/>
    <w:rsid w:val="00303AA1"/>
    <w:rsid w:val="00303D55"/>
    <w:rsid w:val="00304B7C"/>
    <w:rsid w:val="00306559"/>
    <w:rsid w:val="00307EF9"/>
    <w:rsid w:val="00311571"/>
    <w:rsid w:val="0031182F"/>
    <w:rsid w:val="003127CE"/>
    <w:rsid w:val="00312EA2"/>
    <w:rsid w:val="00312F01"/>
    <w:rsid w:val="003146CF"/>
    <w:rsid w:val="003241B5"/>
    <w:rsid w:val="003270CF"/>
    <w:rsid w:val="003336B6"/>
    <w:rsid w:val="0033525C"/>
    <w:rsid w:val="003413EA"/>
    <w:rsid w:val="00343CDA"/>
    <w:rsid w:val="00350AD0"/>
    <w:rsid w:val="003557CB"/>
    <w:rsid w:val="00360B97"/>
    <w:rsid w:val="003616AB"/>
    <w:rsid w:val="00363EF5"/>
    <w:rsid w:val="00367F45"/>
    <w:rsid w:val="0037211D"/>
    <w:rsid w:val="003732EE"/>
    <w:rsid w:val="00374A38"/>
    <w:rsid w:val="0037694F"/>
    <w:rsid w:val="00377241"/>
    <w:rsid w:val="003811A3"/>
    <w:rsid w:val="00383A6B"/>
    <w:rsid w:val="00386E15"/>
    <w:rsid w:val="00391615"/>
    <w:rsid w:val="00392268"/>
    <w:rsid w:val="003939B3"/>
    <w:rsid w:val="00395F7B"/>
    <w:rsid w:val="003960CF"/>
    <w:rsid w:val="003A06E6"/>
    <w:rsid w:val="003A2EA6"/>
    <w:rsid w:val="003A5D3D"/>
    <w:rsid w:val="003A69C9"/>
    <w:rsid w:val="003A7515"/>
    <w:rsid w:val="003B14C8"/>
    <w:rsid w:val="003B3D18"/>
    <w:rsid w:val="003B59A4"/>
    <w:rsid w:val="003C0EF3"/>
    <w:rsid w:val="003C15C9"/>
    <w:rsid w:val="003C37AF"/>
    <w:rsid w:val="003C5733"/>
    <w:rsid w:val="003C6783"/>
    <w:rsid w:val="003C729A"/>
    <w:rsid w:val="003D075E"/>
    <w:rsid w:val="003D60F7"/>
    <w:rsid w:val="003E2B29"/>
    <w:rsid w:val="003E3364"/>
    <w:rsid w:val="003E5765"/>
    <w:rsid w:val="003E591A"/>
    <w:rsid w:val="003E7F7D"/>
    <w:rsid w:val="003F007B"/>
    <w:rsid w:val="003F078C"/>
    <w:rsid w:val="003F07C7"/>
    <w:rsid w:val="00401A67"/>
    <w:rsid w:val="00404A15"/>
    <w:rsid w:val="00404F57"/>
    <w:rsid w:val="0040749F"/>
    <w:rsid w:val="00407A0C"/>
    <w:rsid w:val="00407A4E"/>
    <w:rsid w:val="0041429A"/>
    <w:rsid w:val="00416031"/>
    <w:rsid w:val="00417121"/>
    <w:rsid w:val="004172FA"/>
    <w:rsid w:val="00423308"/>
    <w:rsid w:val="004237B4"/>
    <w:rsid w:val="00424A43"/>
    <w:rsid w:val="0042568A"/>
    <w:rsid w:val="00427E0A"/>
    <w:rsid w:val="00435212"/>
    <w:rsid w:val="0043591F"/>
    <w:rsid w:val="0043663D"/>
    <w:rsid w:val="0044650B"/>
    <w:rsid w:val="00446927"/>
    <w:rsid w:val="00446955"/>
    <w:rsid w:val="00447D91"/>
    <w:rsid w:val="00450EE5"/>
    <w:rsid w:val="004513E6"/>
    <w:rsid w:val="004531CE"/>
    <w:rsid w:val="00454E29"/>
    <w:rsid w:val="004558E1"/>
    <w:rsid w:val="00455E69"/>
    <w:rsid w:val="00457C43"/>
    <w:rsid w:val="00457D20"/>
    <w:rsid w:val="00463C36"/>
    <w:rsid w:val="00464563"/>
    <w:rsid w:val="00466EA8"/>
    <w:rsid w:val="00470B91"/>
    <w:rsid w:val="00472A56"/>
    <w:rsid w:val="00472EAF"/>
    <w:rsid w:val="00473C91"/>
    <w:rsid w:val="00476BB3"/>
    <w:rsid w:val="00477640"/>
    <w:rsid w:val="00477B9A"/>
    <w:rsid w:val="00480240"/>
    <w:rsid w:val="004869F7"/>
    <w:rsid w:val="00487E77"/>
    <w:rsid w:val="00491B14"/>
    <w:rsid w:val="00491F34"/>
    <w:rsid w:val="00492276"/>
    <w:rsid w:val="00492737"/>
    <w:rsid w:val="00494D97"/>
    <w:rsid w:val="00497D5E"/>
    <w:rsid w:val="004A1B23"/>
    <w:rsid w:val="004A62E4"/>
    <w:rsid w:val="004A65F9"/>
    <w:rsid w:val="004A711C"/>
    <w:rsid w:val="004B1EC3"/>
    <w:rsid w:val="004B3A9E"/>
    <w:rsid w:val="004B4826"/>
    <w:rsid w:val="004B5662"/>
    <w:rsid w:val="004B6557"/>
    <w:rsid w:val="004C2DD7"/>
    <w:rsid w:val="004C6BBB"/>
    <w:rsid w:val="004C6D0D"/>
    <w:rsid w:val="004C7B20"/>
    <w:rsid w:val="004D1B6B"/>
    <w:rsid w:val="004D5C6C"/>
    <w:rsid w:val="004D5CCD"/>
    <w:rsid w:val="004E1F7A"/>
    <w:rsid w:val="004E39E0"/>
    <w:rsid w:val="004F0185"/>
    <w:rsid w:val="004F7B82"/>
    <w:rsid w:val="00503C51"/>
    <w:rsid w:val="00507BB8"/>
    <w:rsid w:val="00507EE7"/>
    <w:rsid w:val="00510154"/>
    <w:rsid w:val="0051257E"/>
    <w:rsid w:val="00512C8C"/>
    <w:rsid w:val="00513ECE"/>
    <w:rsid w:val="00514EEF"/>
    <w:rsid w:val="00515286"/>
    <w:rsid w:val="00515582"/>
    <w:rsid w:val="00530594"/>
    <w:rsid w:val="00530718"/>
    <w:rsid w:val="005307D5"/>
    <w:rsid w:val="00532BAA"/>
    <w:rsid w:val="00533702"/>
    <w:rsid w:val="005342AE"/>
    <w:rsid w:val="0053546C"/>
    <w:rsid w:val="005362E0"/>
    <w:rsid w:val="00550D75"/>
    <w:rsid w:val="00552D81"/>
    <w:rsid w:val="00556667"/>
    <w:rsid w:val="00557BEA"/>
    <w:rsid w:val="005614A6"/>
    <w:rsid w:val="00563965"/>
    <w:rsid w:val="005700E3"/>
    <w:rsid w:val="00570F10"/>
    <w:rsid w:val="00573BB1"/>
    <w:rsid w:val="00574571"/>
    <w:rsid w:val="0057682A"/>
    <w:rsid w:val="00576EAB"/>
    <w:rsid w:val="00580E8B"/>
    <w:rsid w:val="005831F3"/>
    <w:rsid w:val="00595552"/>
    <w:rsid w:val="005A0C35"/>
    <w:rsid w:val="005A4334"/>
    <w:rsid w:val="005A7AC3"/>
    <w:rsid w:val="005B19D6"/>
    <w:rsid w:val="005B2A19"/>
    <w:rsid w:val="005B3D6D"/>
    <w:rsid w:val="005B3FFA"/>
    <w:rsid w:val="005B595E"/>
    <w:rsid w:val="005D0181"/>
    <w:rsid w:val="005D1CE3"/>
    <w:rsid w:val="005D4993"/>
    <w:rsid w:val="005D4A94"/>
    <w:rsid w:val="005D516A"/>
    <w:rsid w:val="005D60A6"/>
    <w:rsid w:val="005E1E55"/>
    <w:rsid w:val="005F20B5"/>
    <w:rsid w:val="005F6768"/>
    <w:rsid w:val="00604711"/>
    <w:rsid w:val="0060475A"/>
    <w:rsid w:val="006134BE"/>
    <w:rsid w:val="00616904"/>
    <w:rsid w:val="00617160"/>
    <w:rsid w:val="00621197"/>
    <w:rsid w:val="00621338"/>
    <w:rsid w:val="006222D8"/>
    <w:rsid w:val="006224BE"/>
    <w:rsid w:val="006244BA"/>
    <w:rsid w:val="006246E0"/>
    <w:rsid w:val="00636D98"/>
    <w:rsid w:val="00636EB0"/>
    <w:rsid w:val="006451A7"/>
    <w:rsid w:val="00645E99"/>
    <w:rsid w:val="006500C7"/>
    <w:rsid w:val="006571CB"/>
    <w:rsid w:val="0065790F"/>
    <w:rsid w:val="0066078C"/>
    <w:rsid w:val="00660D84"/>
    <w:rsid w:val="00664532"/>
    <w:rsid w:val="00666BD4"/>
    <w:rsid w:val="0067106E"/>
    <w:rsid w:val="0067189A"/>
    <w:rsid w:val="00671D6A"/>
    <w:rsid w:val="006726A1"/>
    <w:rsid w:val="00677EB8"/>
    <w:rsid w:val="006810C0"/>
    <w:rsid w:val="0068278C"/>
    <w:rsid w:val="00682DA3"/>
    <w:rsid w:val="00684AA3"/>
    <w:rsid w:val="0068530B"/>
    <w:rsid w:val="00685A08"/>
    <w:rsid w:val="006915A3"/>
    <w:rsid w:val="006915A8"/>
    <w:rsid w:val="00693EA7"/>
    <w:rsid w:val="0069590A"/>
    <w:rsid w:val="00696284"/>
    <w:rsid w:val="0069691C"/>
    <w:rsid w:val="006A0FF4"/>
    <w:rsid w:val="006A50D6"/>
    <w:rsid w:val="006A6B5C"/>
    <w:rsid w:val="006A7E42"/>
    <w:rsid w:val="006B418E"/>
    <w:rsid w:val="006B425F"/>
    <w:rsid w:val="006B5189"/>
    <w:rsid w:val="006B5625"/>
    <w:rsid w:val="006B63EB"/>
    <w:rsid w:val="006B6816"/>
    <w:rsid w:val="006B7535"/>
    <w:rsid w:val="006B7691"/>
    <w:rsid w:val="006B7DFB"/>
    <w:rsid w:val="006C14CA"/>
    <w:rsid w:val="006C1E41"/>
    <w:rsid w:val="006C20DB"/>
    <w:rsid w:val="006C2E57"/>
    <w:rsid w:val="006C4FC4"/>
    <w:rsid w:val="006C67DE"/>
    <w:rsid w:val="006C76D0"/>
    <w:rsid w:val="006D43DA"/>
    <w:rsid w:val="006D4FFD"/>
    <w:rsid w:val="006D7EC1"/>
    <w:rsid w:val="006D7F77"/>
    <w:rsid w:val="006E3670"/>
    <w:rsid w:val="006F0714"/>
    <w:rsid w:val="006F109F"/>
    <w:rsid w:val="006F23B9"/>
    <w:rsid w:val="006F5812"/>
    <w:rsid w:val="006F6742"/>
    <w:rsid w:val="00703976"/>
    <w:rsid w:val="00704928"/>
    <w:rsid w:val="00714AF6"/>
    <w:rsid w:val="00716181"/>
    <w:rsid w:val="00717C9B"/>
    <w:rsid w:val="00720A52"/>
    <w:rsid w:val="0072329A"/>
    <w:rsid w:val="007232AA"/>
    <w:rsid w:val="00723A62"/>
    <w:rsid w:val="00724C1D"/>
    <w:rsid w:val="00727985"/>
    <w:rsid w:val="007310D3"/>
    <w:rsid w:val="0073205B"/>
    <w:rsid w:val="00732F44"/>
    <w:rsid w:val="007368BD"/>
    <w:rsid w:val="00736C24"/>
    <w:rsid w:val="00737D0F"/>
    <w:rsid w:val="00741C82"/>
    <w:rsid w:val="007424E8"/>
    <w:rsid w:val="00744627"/>
    <w:rsid w:val="00751DC1"/>
    <w:rsid w:val="00753D79"/>
    <w:rsid w:val="00756AE3"/>
    <w:rsid w:val="007605C5"/>
    <w:rsid w:val="00760DE8"/>
    <w:rsid w:val="00761599"/>
    <w:rsid w:val="00762C31"/>
    <w:rsid w:val="00765F9E"/>
    <w:rsid w:val="0076753B"/>
    <w:rsid w:val="007707E0"/>
    <w:rsid w:val="007731E7"/>
    <w:rsid w:val="0078092E"/>
    <w:rsid w:val="00781597"/>
    <w:rsid w:val="00782C8E"/>
    <w:rsid w:val="00790DDE"/>
    <w:rsid w:val="007912EE"/>
    <w:rsid w:val="00793DF5"/>
    <w:rsid w:val="00796A3D"/>
    <w:rsid w:val="00797245"/>
    <w:rsid w:val="007A4ADB"/>
    <w:rsid w:val="007A5BB8"/>
    <w:rsid w:val="007B44D0"/>
    <w:rsid w:val="007B5502"/>
    <w:rsid w:val="007C0442"/>
    <w:rsid w:val="007C0505"/>
    <w:rsid w:val="007C479A"/>
    <w:rsid w:val="007D2101"/>
    <w:rsid w:val="007D3ECB"/>
    <w:rsid w:val="007D7F22"/>
    <w:rsid w:val="007E0793"/>
    <w:rsid w:val="007E164F"/>
    <w:rsid w:val="007E5132"/>
    <w:rsid w:val="007E67C5"/>
    <w:rsid w:val="007F1714"/>
    <w:rsid w:val="007F1C46"/>
    <w:rsid w:val="007F3D4E"/>
    <w:rsid w:val="007F520E"/>
    <w:rsid w:val="007F58F4"/>
    <w:rsid w:val="007F7149"/>
    <w:rsid w:val="00802FAB"/>
    <w:rsid w:val="00803135"/>
    <w:rsid w:val="00805A80"/>
    <w:rsid w:val="00805CC7"/>
    <w:rsid w:val="008063BD"/>
    <w:rsid w:val="008067B0"/>
    <w:rsid w:val="00807FBE"/>
    <w:rsid w:val="008104D4"/>
    <w:rsid w:val="008111FE"/>
    <w:rsid w:val="00813032"/>
    <w:rsid w:val="00813419"/>
    <w:rsid w:val="00813956"/>
    <w:rsid w:val="0081489A"/>
    <w:rsid w:val="00815311"/>
    <w:rsid w:val="0082246B"/>
    <w:rsid w:val="008228AB"/>
    <w:rsid w:val="00822CA1"/>
    <w:rsid w:val="00823293"/>
    <w:rsid w:val="008235CE"/>
    <w:rsid w:val="00824A77"/>
    <w:rsid w:val="0082634B"/>
    <w:rsid w:val="00827A3E"/>
    <w:rsid w:val="00830C14"/>
    <w:rsid w:val="00831A79"/>
    <w:rsid w:val="008501CF"/>
    <w:rsid w:val="00852EE7"/>
    <w:rsid w:val="00855D2D"/>
    <w:rsid w:val="00856264"/>
    <w:rsid w:val="00857190"/>
    <w:rsid w:val="00860EFA"/>
    <w:rsid w:val="0086520E"/>
    <w:rsid w:val="0086536F"/>
    <w:rsid w:val="00870782"/>
    <w:rsid w:val="008728D1"/>
    <w:rsid w:val="00874E09"/>
    <w:rsid w:val="00874FA9"/>
    <w:rsid w:val="00876E9B"/>
    <w:rsid w:val="00881730"/>
    <w:rsid w:val="0089266D"/>
    <w:rsid w:val="00894B9B"/>
    <w:rsid w:val="008A710A"/>
    <w:rsid w:val="008B021D"/>
    <w:rsid w:val="008B1316"/>
    <w:rsid w:val="008B2671"/>
    <w:rsid w:val="008B3334"/>
    <w:rsid w:val="008B7CEA"/>
    <w:rsid w:val="008C18D1"/>
    <w:rsid w:val="008C1EB3"/>
    <w:rsid w:val="008C411A"/>
    <w:rsid w:val="008D1783"/>
    <w:rsid w:val="008D20CF"/>
    <w:rsid w:val="008D4C36"/>
    <w:rsid w:val="008D67C9"/>
    <w:rsid w:val="008E5FCA"/>
    <w:rsid w:val="008E6CB8"/>
    <w:rsid w:val="008F2F77"/>
    <w:rsid w:val="008F321A"/>
    <w:rsid w:val="008F4EDC"/>
    <w:rsid w:val="008F6AE8"/>
    <w:rsid w:val="008F7BEA"/>
    <w:rsid w:val="0090046A"/>
    <w:rsid w:val="009037F4"/>
    <w:rsid w:val="00903CC7"/>
    <w:rsid w:val="00907B86"/>
    <w:rsid w:val="00912957"/>
    <w:rsid w:val="0091329B"/>
    <w:rsid w:val="009150AF"/>
    <w:rsid w:val="00916166"/>
    <w:rsid w:val="009175BA"/>
    <w:rsid w:val="00917EBD"/>
    <w:rsid w:val="00927C5A"/>
    <w:rsid w:val="009336B3"/>
    <w:rsid w:val="009336E9"/>
    <w:rsid w:val="00933C6C"/>
    <w:rsid w:val="00933DE3"/>
    <w:rsid w:val="0093542B"/>
    <w:rsid w:val="00940661"/>
    <w:rsid w:val="00944573"/>
    <w:rsid w:val="00944F4A"/>
    <w:rsid w:val="009460BA"/>
    <w:rsid w:val="009478CA"/>
    <w:rsid w:val="00952DC2"/>
    <w:rsid w:val="009554BE"/>
    <w:rsid w:val="009556C7"/>
    <w:rsid w:val="00956208"/>
    <w:rsid w:val="009630AE"/>
    <w:rsid w:val="009702F4"/>
    <w:rsid w:val="009725F8"/>
    <w:rsid w:val="00974794"/>
    <w:rsid w:val="00980900"/>
    <w:rsid w:val="0098585F"/>
    <w:rsid w:val="00986B5F"/>
    <w:rsid w:val="00992626"/>
    <w:rsid w:val="00994BF4"/>
    <w:rsid w:val="009958A8"/>
    <w:rsid w:val="00997A83"/>
    <w:rsid w:val="00997B1C"/>
    <w:rsid w:val="009A03AE"/>
    <w:rsid w:val="009A2889"/>
    <w:rsid w:val="009A3731"/>
    <w:rsid w:val="009A4524"/>
    <w:rsid w:val="009B04E7"/>
    <w:rsid w:val="009B1787"/>
    <w:rsid w:val="009B1ACD"/>
    <w:rsid w:val="009B26E4"/>
    <w:rsid w:val="009B2762"/>
    <w:rsid w:val="009B31D8"/>
    <w:rsid w:val="009B5D7B"/>
    <w:rsid w:val="009B7604"/>
    <w:rsid w:val="009C2761"/>
    <w:rsid w:val="009C6C0B"/>
    <w:rsid w:val="009C77E2"/>
    <w:rsid w:val="009C7D06"/>
    <w:rsid w:val="009D3EBC"/>
    <w:rsid w:val="009D4363"/>
    <w:rsid w:val="009D5E76"/>
    <w:rsid w:val="009D796B"/>
    <w:rsid w:val="009E1A24"/>
    <w:rsid w:val="009E2492"/>
    <w:rsid w:val="009E391D"/>
    <w:rsid w:val="009E595D"/>
    <w:rsid w:val="009E71EC"/>
    <w:rsid w:val="009F1A0E"/>
    <w:rsid w:val="009F42DD"/>
    <w:rsid w:val="009F5587"/>
    <w:rsid w:val="009F7884"/>
    <w:rsid w:val="00A0283D"/>
    <w:rsid w:val="00A073DC"/>
    <w:rsid w:val="00A07541"/>
    <w:rsid w:val="00A10984"/>
    <w:rsid w:val="00A14BB3"/>
    <w:rsid w:val="00A15461"/>
    <w:rsid w:val="00A23194"/>
    <w:rsid w:val="00A252B9"/>
    <w:rsid w:val="00A3020E"/>
    <w:rsid w:val="00A3024D"/>
    <w:rsid w:val="00A30B96"/>
    <w:rsid w:val="00A318D3"/>
    <w:rsid w:val="00A34831"/>
    <w:rsid w:val="00A34E67"/>
    <w:rsid w:val="00A3734B"/>
    <w:rsid w:val="00A41AAC"/>
    <w:rsid w:val="00A46A6B"/>
    <w:rsid w:val="00A531D6"/>
    <w:rsid w:val="00A57E45"/>
    <w:rsid w:val="00A61A6F"/>
    <w:rsid w:val="00A63E97"/>
    <w:rsid w:val="00A72ECF"/>
    <w:rsid w:val="00A76661"/>
    <w:rsid w:val="00A81283"/>
    <w:rsid w:val="00A81861"/>
    <w:rsid w:val="00A82578"/>
    <w:rsid w:val="00A87EA3"/>
    <w:rsid w:val="00A92912"/>
    <w:rsid w:val="00A930EB"/>
    <w:rsid w:val="00A9503D"/>
    <w:rsid w:val="00A95B77"/>
    <w:rsid w:val="00A9697D"/>
    <w:rsid w:val="00A9721D"/>
    <w:rsid w:val="00AA0A52"/>
    <w:rsid w:val="00AA218F"/>
    <w:rsid w:val="00AA3055"/>
    <w:rsid w:val="00AA326F"/>
    <w:rsid w:val="00AA5F65"/>
    <w:rsid w:val="00AB09E3"/>
    <w:rsid w:val="00AB21E1"/>
    <w:rsid w:val="00AB556B"/>
    <w:rsid w:val="00AB609C"/>
    <w:rsid w:val="00AB6BFF"/>
    <w:rsid w:val="00AB7F99"/>
    <w:rsid w:val="00AC01AC"/>
    <w:rsid w:val="00AC185D"/>
    <w:rsid w:val="00AC1B58"/>
    <w:rsid w:val="00AC2B9A"/>
    <w:rsid w:val="00AC44F4"/>
    <w:rsid w:val="00AC4825"/>
    <w:rsid w:val="00AD24E7"/>
    <w:rsid w:val="00AD5096"/>
    <w:rsid w:val="00AD79CD"/>
    <w:rsid w:val="00AD7F00"/>
    <w:rsid w:val="00AE59E5"/>
    <w:rsid w:val="00AE768C"/>
    <w:rsid w:val="00AF6909"/>
    <w:rsid w:val="00B00F98"/>
    <w:rsid w:val="00B0174F"/>
    <w:rsid w:val="00B01E5F"/>
    <w:rsid w:val="00B12435"/>
    <w:rsid w:val="00B1468D"/>
    <w:rsid w:val="00B20786"/>
    <w:rsid w:val="00B21205"/>
    <w:rsid w:val="00B22F88"/>
    <w:rsid w:val="00B2554B"/>
    <w:rsid w:val="00B27670"/>
    <w:rsid w:val="00B306A8"/>
    <w:rsid w:val="00B32B0E"/>
    <w:rsid w:val="00B34820"/>
    <w:rsid w:val="00B3498C"/>
    <w:rsid w:val="00B366BA"/>
    <w:rsid w:val="00B37F31"/>
    <w:rsid w:val="00B474BB"/>
    <w:rsid w:val="00B47DE6"/>
    <w:rsid w:val="00B519BC"/>
    <w:rsid w:val="00B5232E"/>
    <w:rsid w:val="00B5241F"/>
    <w:rsid w:val="00B53BEE"/>
    <w:rsid w:val="00B53FC1"/>
    <w:rsid w:val="00B543DC"/>
    <w:rsid w:val="00B56A4F"/>
    <w:rsid w:val="00B57395"/>
    <w:rsid w:val="00B573CC"/>
    <w:rsid w:val="00B667A2"/>
    <w:rsid w:val="00B74002"/>
    <w:rsid w:val="00B74C24"/>
    <w:rsid w:val="00B75894"/>
    <w:rsid w:val="00B75ED2"/>
    <w:rsid w:val="00B77F28"/>
    <w:rsid w:val="00B80161"/>
    <w:rsid w:val="00B80AA1"/>
    <w:rsid w:val="00B833F5"/>
    <w:rsid w:val="00B83FA9"/>
    <w:rsid w:val="00B844EE"/>
    <w:rsid w:val="00B851D7"/>
    <w:rsid w:val="00B86FDD"/>
    <w:rsid w:val="00B91366"/>
    <w:rsid w:val="00B9295C"/>
    <w:rsid w:val="00B9682B"/>
    <w:rsid w:val="00B97DE9"/>
    <w:rsid w:val="00BA1C4D"/>
    <w:rsid w:val="00BA3157"/>
    <w:rsid w:val="00BA321E"/>
    <w:rsid w:val="00BB0C1B"/>
    <w:rsid w:val="00BB2221"/>
    <w:rsid w:val="00BB7D61"/>
    <w:rsid w:val="00BC1D83"/>
    <w:rsid w:val="00BC1F32"/>
    <w:rsid w:val="00BC2102"/>
    <w:rsid w:val="00BC244E"/>
    <w:rsid w:val="00BC3316"/>
    <w:rsid w:val="00BC6315"/>
    <w:rsid w:val="00BC7940"/>
    <w:rsid w:val="00BD0462"/>
    <w:rsid w:val="00BD0C9E"/>
    <w:rsid w:val="00BD1809"/>
    <w:rsid w:val="00BD21D0"/>
    <w:rsid w:val="00BD35F0"/>
    <w:rsid w:val="00BD3F72"/>
    <w:rsid w:val="00BD40DE"/>
    <w:rsid w:val="00BD4CBD"/>
    <w:rsid w:val="00BD596F"/>
    <w:rsid w:val="00BD6ED0"/>
    <w:rsid w:val="00BD72DD"/>
    <w:rsid w:val="00BE0641"/>
    <w:rsid w:val="00BE5E5C"/>
    <w:rsid w:val="00BF4920"/>
    <w:rsid w:val="00BF4B93"/>
    <w:rsid w:val="00BF5125"/>
    <w:rsid w:val="00BF7A0C"/>
    <w:rsid w:val="00C02A58"/>
    <w:rsid w:val="00C04878"/>
    <w:rsid w:val="00C059AC"/>
    <w:rsid w:val="00C066CA"/>
    <w:rsid w:val="00C07C3D"/>
    <w:rsid w:val="00C10652"/>
    <w:rsid w:val="00C116D6"/>
    <w:rsid w:val="00C133E7"/>
    <w:rsid w:val="00C1799E"/>
    <w:rsid w:val="00C17C73"/>
    <w:rsid w:val="00C20588"/>
    <w:rsid w:val="00C22794"/>
    <w:rsid w:val="00C2587D"/>
    <w:rsid w:val="00C26E50"/>
    <w:rsid w:val="00C27763"/>
    <w:rsid w:val="00C301A4"/>
    <w:rsid w:val="00C30EC9"/>
    <w:rsid w:val="00C349C1"/>
    <w:rsid w:val="00C358AA"/>
    <w:rsid w:val="00C415D4"/>
    <w:rsid w:val="00C4281B"/>
    <w:rsid w:val="00C43824"/>
    <w:rsid w:val="00C45140"/>
    <w:rsid w:val="00C462B2"/>
    <w:rsid w:val="00C47733"/>
    <w:rsid w:val="00C50708"/>
    <w:rsid w:val="00C51109"/>
    <w:rsid w:val="00C52C4B"/>
    <w:rsid w:val="00C530DA"/>
    <w:rsid w:val="00C53D8F"/>
    <w:rsid w:val="00C548FE"/>
    <w:rsid w:val="00C573E4"/>
    <w:rsid w:val="00C57EF4"/>
    <w:rsid w:val="00C616E5"/>
    <w:rsid w:val="00C628FF"/>
    <w:rsid w:val="00C63CE7"/>
    <w:rsid w:val="00C74E45"/>
    <w:rsid w:val="00C75416"/>
    <w:rsid w:val="00C75447"/>
    <w:rsid w:val="00C75BDD"/>
    <w:rsid w:val="00C77791"/>
    <w:rsid w:val="00C804F1"/>
    <w:rsid w:val="00C80A04"/>
    <w:rsid w:val="00C82BE9"/>
    <w:rsid w:val="00C83D26"/>
    <w:rsid w:val="00C862E0"/>
    <w:rsid w:val="00C866AD"/>
    <w:rsid w:val="00C86767"/>
    <w:rsid w:val="00C91BAC"/>
    <w:rsid w:val="00C94037"/>
    <w:rsid w:val="00CA160E"/>
    <w:rsid w:val="00CA3F8C"/>
    <w:rsid w:val="00CA787D"/>
    <w:rsid w:val="00CA7B04"/>
    <w:rsid w:val="00CB3CC4"/>
    <w:rsid w:val="00CB3EF5"/>
    <w:rsid w:val="00CC0A90"/>
    <w:rsid w:val="00CC1DC1"/>
    <w:rsid w:val="00CC3868"/>
    <w:rsid w:val="00CC41CC"/>
    <w:rsid w:val="00CC48C4"/>
    <w:rsid w:val="00CC4DB7"/>
    <w:rsid w:val="00CD1AD7"/>
    <w:rsid w:val="00CD37D6"/>
    <w:rsid w:val="00CD786A"/>
    <w:rsid w:val="00CD7940"/>
    <w:rsid w:val="00CD797E"/>
    <w:rsid w:val="00CD7CF0"/>
    <w:rsid w:val="00CE21B4"/>
    <w:rsid w:val="00CE2650"/>
    <w:rsid w:val="00CE2DDB"/>
    <w:rsid w:val="00CE3DC6"/>
    <w:rsid w:val="00CE3DD4"/>
    <w:rsid w:val="00CE50B5"/>
    <w:rsid w:val="00CE630C"/>
    <w:rsid w:val="00CE6DB9"/>
    <w:rsid w:val="00CF0C2B"/>
    <w:rsid w:val="00CF3064"/>
    <w:rsid w:val="00CF668E"/>
    <w:rsid w:val="00D01E5A"/>
    <w:rsid w:val="00D04102"/>
    <w:rsid w:val="00D05BF1"/>
    <w:rsid w:val="00D13486"/>
    <w:rsid w:val="00D2069D"/>
    <w:rsid w:val="00D23DF3"/>
    <w:rsid w:val="00D2449D"/>
    <w:rsid w:val="00D24F11"/>
    <w:rsid w:val="00D26140"/>
    <w:rsid w:val="00D261E5"/>
    <w:rsid w:val="00D26D9D"/>
    <w:rsid w:val="00D321C9"/>
    <w:rsid w:val="00D43708"/>
    <w:rsid w:val="00D43A33"/>
    <w:rsid w:val="00D43AC6"/>
    <w:rsid w:val="00D47874"/>
    <w:rsid w:val="00D50D9C"/>
    <w:rsid w:val="00D5104F"/>
    <w:rsid w:val="00D51409"/>
    <w:rsid w:val="00D54722"/>
    <w:rsid w:val="00D5668D"/>
    <w:rsid w:val="00D623D4"/>
    <w:rsid w:val="00D62D00"/>
    <w:rsid w:val="00D6653A"/>
    <w:rsid w:val="00D67BDE"/>
    <w:rsid w:val="00D71FE1"/>
    <w:rsid w:val="00D76B4B"/>
    <w:rsid w:val="00D8167E"/>
    <w:rsid w:val="00D86A9F"/>
    <w:rsid w:val="00D90C65"/>
    <w:rsid w:val="00D910CF"/>
    <w:rsid w:val="00D91B81"/>
    <w:rsid w:val="00D92F34"/>
    <w:rsid w:val="00D96D87"/>
    <w:rsid w:val="00D96E84"/>
    <w:rsid w:val="00D97057"/>
    <w:rsid w:val="00DA15F6"/>
    <w:rsid w:val="00DA2FF3"/>
    <w:rsid w:val="00DA42BA"/>
    <w:rsid w:val="00DA64DB"/>
    <w:rsid w:val="00DA684A"/>
    <w:rsid w:val="00DB0351"/>
    <w:rsid w:val="00DB10D7"/>
    <w:rsid w:val="00DB55C5"/>
    <w:rsid w:val="00DC0551"/>
    <w:rsid w:val="00DC11D1"/>
    <w:rsid w:val="00DC1887"/>
    <w:rsid w:val="00DC2581"/>
    <w:rsid w:val="00DC3FD8"/>
    <w:rsid w:val="00DC4A4B"/>
    <w:rsid w:val="00DC4E69"/>
    <w:rsid w:val="00DC53FA"/>
    <w:rsid w:val="00DC6E20"/>
    <w:rsid w:val="00DC7326"/>
    <w:rsid w:val="00DC73D7"/>
    <w:rsid w:val="00DD019F"/>
    <w:rsid w:val="00DD1007"/>
    <w:rsid w:val="00DD21D5"/>
    <w:rsid w:val="00DD4585"/>
    <w:rsid w:val="00DE0150"/>
    <w:rsid w:val="00DE5E58"/>
    <w:rsid w:val="00DE7596"/>
    <w:rsid w:val="00DF2357"/>
    <w:rsid w:val="00DF28DE"/>
    <w:rsid w:val="00DF3151"/>
    <w:rsid w:val="00DF3285"/>
    <w:rsid w:val="00DF34F8"/>
    <w:rsid w:val="00DF48D5"/>
    <w:rsid w:val="00DF5557"/>
    <w:rsid w:val="00DF6CE1"/>
    <w:rsid w:val="00E00903"/>
    <w:rsid w:val="00E00E93"/>
    <w:rsid w:val="00E01C8A"/>
    <w:rsid w:val="00E0704B"/>
    <w:rsid w:val="00E07D08"/>
    <w:rsid w:val="00E103B6"/>
    <w:rsid w:val="00E10A36"/>
    <w:rsid w:val="00E11725"/>
    <w:rsid w:val="00E16B5A"/>
    <w:rsid w:val="00E17C18"/>
    <w:rsid w:val="00E17FFE"/>
    <w:rsid w:val="00E25E59"/>
    <w:rsid w:val="00E371D5"/>
    <w:rsid w:val="00E417CD"/>
    <w:rsid w:val="00E428F4"/>
    <w:rsid w:val="00E43D3F"/>
    <w:rsid w:val="00E44769"/>
    <w:rsid w:val="00E45402"/>
    <w:rsid w:val="00E45BFC"/>
    <w:rsid w:val="00E50631"/>
    <w:rsid w:val="00E511BE"/>
    <w:rsid w:val="00E536E0"/>
    <w:rsid w:val="00E542CD"/>
    <w:rsid w:val="00E54F57"/>
    <w:rsid w:val="00E55291"/>
    <w:rsid w:val="00E5575A"/>
    <w:rsid w:val="00E611BE"/>
    <w:rsid w:val="00E61803"/>
    <w:rsid w:val="00E63B31"/>
    <w:rsid w:val="00E64688"/>
    <w:rsid w:val="00E64BC0"/>
    <w:rsid w:val="00E708C0"/>
    <w:rsid w:val="00E73B8F"/>
    <w:rsid w:val="00E75285"/>
    <w:rsid w:val="00E77A81"/>
    <w:rsid w:val="00E8063D"/>
    <w:rsid w:val="00E818DA"/>
    <w:rsid w:val="00E83133"/>
    <w:rsid w:val="00E8365D"/>
    <w:rsid w:val="00E86996"/>
    <w:rsid w:val="00E905B9"/>
    <w:rsid w:val="00E91CE5"/>
    <w:rsid w:val="00E937A4"/>
    <w:rsid w:val="00E948DB"/>
    <w:rsid w:val="00EA128D"/>
    <w:rsid w:val="00EA6961"/>
    <w:rsid w:val="00EB1538"/>
    <w:rsid w:val="00EB2296"/>
    <w:rsid w:val="00EC1AA8"/>
    <w:rsid w:val="00EC279E"/>
    <w:rsid w:val="00EC51A0"/>
    <w:rsid w:val="00ED1E5D"/>
    <w:rsid w:val="00ED5CBA"/>
    <w:rsid w:val="00ED7067"/>
    <w:rsid w:val="00ED7AED"/>
    <w:rsid w:val="00ED7CF5"/>
    <w:rsid w:val="00ED7D6D"/>
    <w:rsid w:val="00EE12B7"/>
    <w:rsid w:val="00EE6D81"/>
    <w:rsid w:val="00EE7549"/>
    <w:rsid w:val="00EE7643"/>
    <w:rsid w:val="00EE7BF2"/>
    <w:rsid w:val="00EF0E1C"/>
    <w:rsid w:val="00EF1F26"/>
    <w:rsid w:val="00F001B0"/>
    <w:rsid w:val="00F0114E"/>
    <w:rsid w:val="00F05B48"/>
    <w:rsid w:val="00F06147"/>
    <w:rsid w:val="00F1063C"/>
    <w:rsid w:val="00F11188"/>
    <w:rsid w:val="00F1286D"/>
    <w:rsid w:val="00F12DC0"/>
    <w:rsid w:val="00F152B1"/>
    <w:rsid w:val="00F15440"/>
    <w:rsid w:val="00F15645"/>
    <w:rsid w:val="00F32570"/>
    <w:rsid w:val="00F336F5"/>
    <w:rsid w:val="00F373FD"/>
    <w:rsid w:val="00F37F85"/>
    <w:rsid w:val="00F40172"/>
    <w:rsid w:val="00F413C4"/>
    <w:rsid w:val="00F41865"/>
    <w:rsid w:val="00F44BE7"/>
    <w:rsid w:val="00F45E80"/>
    <w:rsid w:val="00F474D6"/>
    <w:rsid w:val="00F4798C"/>
    <w:rsid w:val="00F47C2D"/>
    <w:rsid w:val="00F50144"/>
    <w:rsid w:val="00F54CE7"/>
    <w:rsid w:val="00F571DD"/>
    <w:rsid w:val="00F62D3F"/>
    <w:rsid w:val="00F63851"/>
    <w:rsid w:val="00F70CD7"/>
    <w:rsid w:val="00F7211B"/>
    <w:rsid w:val="00F73BF4"/>
    <w:rsid w:val="00F74D1C"/>
    <w:rsid w:val="00F777AD"/>
    <w:rsid w:val="00F80E03"/>
    <w:rsid w:val="00F85ADE"/>
    <w:rsid w:val="00F86BC4"/>
    <w:rsid w:val="00F87519"/>
    <w:rsid w:val="00F87A1E"/>
    <w:rsid w:val="00F904E8"/>
    <w:rsid w:val="00F90EEC"/>
    <w:rsid w:val="00F93EF0"/>
    <w:rsid w:val="00F94FBD"/>
    <w:rsid w:val="00F97CCD"/>
    <w:rsid w:val="00FA0587"/>
    <w:rsid w:val="00FA10D0"/>
    <w:rsid w:val="00FA12D2"/>
    <w:rsid w:val="00FA1B02"/>
    <w:rsid w:val="00FA37BF"/>
    <w:rsid w:val="00FB12D2"/>
    <w:rsid w:val="00FB3EB0"/>
    <w:rsid w:val="00FB54E6"/>
    <w:rsid w:val="00FC121A"/>
    <w:rsid w:val="00FD3423"/>
    <w:rsid w:val="00FD43FD"/>
    <w:rsid w:val="00FD5696"/>
    <w:rsid w:val="00FD68C0"/>
    <w:rsid w:val="00FD6EC0"/>
    <w:rsid w:val="00FE1D82"/>
    <w:rsid w:val="00FE293E"/>
    <w:rsid w:val="00FE3A04"/>
    <w:rsid w:val="00FE53B6"/>
    <w:rsid w:val="00FE59EF"/>
    <w:rsid w:val="00FE6915"/>
    <w:rsid w:val="00FE69FF"/>
    <w:rsid w:val="00FE7DB9"/>
    <w:rsid w:val="00FF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82436"/>
  <w15:chartTrackingRefBased/>
  <w15:docId w15:val="{E01CE720-0461-4E45-981D-6CADC633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i/>
      <w:iCs/>
      <w:sz w:val="22"/>
    </w:rPr>
  </w:style>
  <w:style w:type="paragraph" w:styleId="Heading4">
    <w:name w:val="heading 4"/>
    <w:basedOn w:val="Normal"/>
    <w:next w:val="Normal"/>
    <w:qFormat/>
    <w:rsid w:val="005B3D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Header">
    <w:name w:val="header"/>
    <w:basedOn w:val="Normal"/>
    <w:rsid w:val="00D2449D"/>
    <w:pPr>
      <w:tabs>
        <w:tab w:val="center" w:pos="4320"/>
        <w:tab w:val="right" w:pos="8640"/>
      </w:tabs>
    </w:pPr>
    <w:rPr>
      <w:rFonts w:ascii="Arial" w:hAnsi="Arial"/>
      <w:szCs w:val="20"/>
    </w:rPr>
  </w:style>
  <w:style w:type="paragraph" w:styleId="Footer">
    <w:name w:val="footer"/>
    <w:basedOn w:val="Normal"/>
    <w:rsid w:val="006E3670"/>
    <w:pPr>
      <w:tabs>
        <w:tab w:val="center" w:pos="4320"/>
        <w:tab w:val="right" w:pos="8640"/>
      </w:tabs>
    </w:pPr>
  </w:style>
  <w:style w:type="character" w:styleId="PageNumber">
    <w:name w:val="page number"/>
    <w:basedOn w:val="DefaultParagraphFont"/>
    <w:rsid w:val="006E3670"/>
  </w:style>
  <w:style w:type="paragraph" w:customStyle="1" w:styleId="style1">
    <w:name w:val="style1"/>
    <w:basedOn w:val="Normal"/>
    <w:rsid w:val="00823293"/>
    <w:rPr>
      <w:rFonts w:ascii="Arial" w:hAnsi="Arial" w:cs="Arial"/>
      <w:sz w:val="28"/>
      <w:szCs w:val="28"/>
    </w:rPr>
  </w:style>
  <w:style w:type="paragraph" w:styleId="BodyTextIndent2">
    <w:name w:val="Body Text Indent 2"/>
    <w:basedOn w:val="Normal"/>
    <w:rsid w:val="00E371D5"/>
    <w:pPr>
      <w:widowControl w:val="0"/>
      <w:tabs>
        <w:tab w:val="left" w:pos="-720"/>
        <w:tab w:val="left" w:pos="0"/>
        <w:tab w:val="left" w:pos="585"/>
        <w:tab w:val="left" w:pos="878"/>
        <w:tab w:val="left" w:pos="1171"/>
      </w:tabs>
      <w:ind w:left="720"/>
    </w:pPr>
    <w:rPr>
      <w:bCs/>
      <w:sz w:val="28"/>
    </w:rPr>
  </w:style>
  <w:style w:type="paragraph" w:styleId="BodyTextIndent3">
    <w:name w:val="Body Text Indent 3"/>
    <w:basedOn w:val="Normal"/>
    <w:rsid w:val="00E371D5"/>
    <w:pPr>
      <w:widowControl w:val="0"/>
      <w:tabs>
        <w:tab w:val="left" w:pos="-720"/>
        <w:tab w:val="left" w:pos="0"/>
        <w:tab w:val="left" w:pos="585"/>
        <w:tab w:val="left" w:pos="878"/>
        <w:tab w:val="left" w:pos="1171"/>
      </w:tabs>
      <w:ind w:left="360"/>
    </w:pPr>
    <w:rPr>
      <w:bCs/>
      <w:sz w:val="28"/>
    </w:rPr>
  </w:style>
  <w:style w:type="paragraph" w:styleId="BalloonText">
    <w:name w:val="Balloon Text"/>
    <w:basedOn w:val="Normal"/>
    <w:semiHidden/>
    <w:rsid w:val="006B6816"/>
    <w:rPr>
      <w:rFonts w:ascii="Tahoma" w:hAnsi="Tahoma" w:cs="Tahoma"/>
      <w:sz w:val="16"/>
      <w:szCs w:val="16"/>
    </w:rPr>
  </w:style>
  <w:style w:type="character" w:styleId="CommentReference">
    <w:name w:val="annotation reference"/>
    <w:uiPriority w:val="99"/>
    <w:rsid w:val="000065F9"/>
    <w:rPr>
      <w:sz w:val="16"/>
      <w:szCs w:val="16"/>
    </w:rPr>
  </w:style>
  <w:style w:type="paragraph" w:styleId="CommentText">
    <w:name w:val="annotation text"/>
    <w:basedOn w:val="Normal"/>
    <w:link w:val="CommentTextChar"/>
    <w:uiPriority w:val="99"/>
    <w:rsid w:val="000065F9"/>
    <w:rPr>
      <w:sz w:val="20"/>
      <w:szCs w:val="20"/>
    </w:rPr>
  </w:style>
  <w:style w:type="character" w:customStyle="1" w:styleId="CommentTextChar">
    <w:name w:val="Comment Text Char"/>
    <w:basedOn w:val="DefaultParagraphFont"/>
    <w:link w:val="CommentText"/>
    <w:uiPriority w:val="99"/>
    <w:rsid w:val="000065F9"/>
  </w:style>
  <w:style w:type="paragraph" w:styleId="CommentSubject">
    <w:name w:val="annotation subject"/>
    <w:basedOn w:val="CommentText"/>
    <w:next w:val="CommentText"/>
    <w:link w:val="CommentSubjectChar"/>
    <w:rsid w:val="000065F9"/>
    <w:rPr>
      <w:b/>
      <w:bCs/>
    </w:rPr>
  </w:style>
  <w:style w:type="character" w:customStyle="1" w:styleId="CommentSubjectChar">
    <w:name w:val="Comment Subject Char"/>
    <w:link w:val="CommentSubject"/>
    <w:rsid w:val="000065F9"/>
    <w:rPr>
      <w:b/>
      <w:bCs/>
    </w:rPr>
  </w:style>
  <w:style w:type="paragraph" w:styleId="ListParagraph">
    <w:name w:val="List Paragraph"/>
    <w:basedOn w:val="Normal"/>
    <w:qFormat/>
    <w:rsid w:val="0068530B"/>
    <w:pPr>
      <w:ind w:left="720"/>
    </w:pPr>
  </w:style>
  <w:style w:type="table" w:styleId="TableGrid">
    <w:name w:val="Table Grid"/>
    <w:basedOn w:val="TableNormal"/>
    <w:uiPriority w:val="39"/>
    <w:rsid w:val="00D23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293E"/>
    <w:rPr>
      <w:color w:val="0563C1"/>
      <w:u w:val="single"/>
    </w:rPr>
  </w:style>
  <w:style w:type="paragraph" w:styleId="NormalWeb">
    <w:name w:val="Normal (Web)"/>
    <w:basedOn w:val="Normal"/>
    <w:uiPriority w:val="99"/>
    <w:unhideWhenUsed/>
    <w:rsid w:val="00CD797E"/>
    <w:pPr>
      <w:spacing w:before="100" w:beforeAutospacing="1" w:after="100" w:afterAutospacing="1"/>
    </w:pPr>
  </w:style>
  <w:style w:type="character" w:customStyle="1" w:styleId="cf01">
    <w:name w:val="cf01"/>
    <w:rsid w:val="00CD797E"/>
    <w:rPr>
      <w:rFonts w:ascii="Segoe UI" w:hAnsi="Segoe UI" w:cs="Segoe UI" w:hint="default"/>
      <w:sz w:val="18"/>
      <w:szCs w:val="18"/>
    </w:rPr>
  </w:style>
  <w:style w:type="character" w:customStyle="1" w:styleId="normaltextrun">
    <w:name w:val="normaltextrun"/>
    <w:basedOn w:val="DefaultParagraphFont"/>
    <w:rsid w:val="0091329B"/>
  </w:style>
  <w:style w:type="character" w:customStyle="1" w:styleId="eop">
    <w:name w:val="eop"/>
    <w:basedOn w:val="DefaultParagraphFont"/>
    <w:rsid w:val="0091329B"/>
  </w:style>
  <w:style w:type="paragraph" w:customStyle="1" w:styleId="paragraph">
    <w:name w:val="paragraph"/>
    <w:basedOn w:val="Normal"/>
    <w:rsid w:val="0091329B"/>
    <w:pPr>
      <w:spacing w:before="100" w:beforeAutospacing="1" w:after="100" w:afterAutospacing="1"/>
    </w:pPr>
  </w:style>
  <w:style w:type="table" w:customStyle="1" w:styleId="TableGrid1">
    <w:name w:val="Table Grid1"/>
    <w:basedOn w:val="TableNormal"/>
    <w:next w:val="TableGrid"/>
    <w:uiPriority w:val="39"/>
    <w:rsid w:val="00D76B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5ADE"/>
    <w:rPr>
      <w:sz w:val="24"/>
      <w:szCs w:val="24"/>
    </w:rPr>
  </w:style>
  <w:style w:type="character" w:styleId="PlaceholderText">
    <w:name w:val="Placeholder Text"/>
    <w:basedOn w:val="DefaultParagraphFont"/>
    <w:uiPriority w:val="99"/>
    <w:semiHidden/>
    <w:rsid w:val="004A1B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417">
      <w:bodyDiv w:val="1"/>
      <w:marLeft w:val="0"/>
      <w:marRight w:val="0"/>
      <w:marTop w:val="0"/>
      <w:marBottom w:val="0"/>
      <w:divBdr>
        <w:top w:val="none" w:sz="0" w:space="0" w:color="auto"/>
        <w:left w:val="none" w:sz="0" w:space="0" w:color="auto"/>
        <w:bottom w:val="none" w:sz="0" w:space="0" w:color="auto"/>
        <w:right w:val="none" w:sz="0" w:space="0" w:color="auto"/>
      </w:divBdr>
    </w:div>
    <w:div w:id="36442201">
      <w:bodyDiv w:val="1"/>
      <w:marLeft w:val="0"/>
      <w:marRight w:val="0"/>
      <w:marTop w:val="0"/>
      <w:marBottom w:val="0"/>
      <w:divBdr>
        <w:top w:val="none" w:sz="0" w:space="0" w:color="auto"/>
        <w:left w:val="none" w:sz="0" w:space="0" w:color="auto"/>
        <w:bottom w:val="none" w:sz="0" w:space="0" w:color="auto"/>
        <w:right w:val="none" w:sz="0" w:space="0" w:color="auto"/>
      </w:divBdr>
    </w:div>
    <w:div w:id="582565007">
      <w:bodyDiv w:val="1"/>
      <w:marLeft w:val="0"/>
      <w:marRight w:val="0"/>
      <w:marTop w:val="0"/>
      <w:marBottom w:val="0"/>
      <w:divBdr>
        <w:top w:val="none" w:sz="0" w:space="0" w:color="auto"/>
        <w:left w:val="none" w:sz="0" w:space="0" w:color="auto"/>
        <w:bottom w:val="none" w:sz="0" w:space="0" w:color="auto"/>
        <w:right w:val="none" w:sz="0" w:space="0" w:color="auto"/>
      </w:divBdr>
    </w:div>
    <w:div w:id="606887485">
      <w:bodyDiv w:val="1"/>
      <w:marLeft w:val="0"/>
      <w:marRight w:val="0"/>
      <w:marTop w:val="0"/>
      <w:marBottom w:val="0"/>
      <w:divBdr>
        <w:top w:val="none" w:sz="0" w:space="0" w:color="auto"/>
        <w:left w:val="none" w:sz="0" w:space="0" w:color="auto"/>
        <w:bottom w:val="none" w:sz="0" w:space="0" w:color="auto"/>
        <w:right w:val="none" w:sz="0" w:space="0" w:color="auto"/>
      </w:divBdr>
      <w:divsChild>
        <w:div w:id="1209148396">
          <w:marLeft w:val="1684"/>
          <w:marRight w:val="0"/>
          <w:marTop w:val="0"/>
          <w:marBottom w:val="0"/>
          <w:divBdr>
            <w:top w:val="none" w:sz="0" w:space="0" w:color="auto"/>
            <w:left w:val="none" w:sz="0" w:space="0" w:color="auto"/>
            <w:bottom w:val="none" w:sz="0" w:space="0" w:color="auto"/>
            <w:right w:val="none" w:sz="0" w:space="0" w:color="auto"/>
          </w:divBdr>
          <w:divsChild>
            <w:div w:id="13623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8720">
      <w:bodyDiv w:val="1"/>
      <w:marLeft w:val="0"/>
      <w:marRight w:val="0"/>
      <w:marTop w:val="0"/>
      <w:marBottom w:val="0"/>
      <w:divBdr>
        <w:top w:val="none" w:sz="0" w:space="0" w:color="auto"/>
        <w:left w:val="none" w:sz="0" w:space="0" w:color="auto"/>
        <w:bottom w:val="none" w:sz="0" w:space="0" w:color="auto"/>
        <w:right w:val="none" w:sz="0" w:space="0" w:color="auto"/>
      </w:divBdr>
    </w:div>
    <w:div w:id="698241908">
      <w:bodyDiv w:val="1"/>
      <w:marLeft w:val="0"/>
      <w:marRight w:val="0"/>
      <w:marTop w:val="0"/>
      <w:marBottom w:val="0"/>
      <w:divBdr>
        <w:top w:val="none" w:sz="0" w:space="0" w:color="auto"/>
        <w:left w:val="none" w:sz="0" w:space="0" w:color="auto"/>
        <w:bottom w:val="none" w:sz="0" w:space="0" w:color="auto"/>
        <w:right w:val="none" w:sz="0" w:space="0" w:color="auto"/>
      </w:divBdr>
    </w:div>
    <w:div w:id="815150031">
      <w:bodyDiv w:val="1"/>
      <w:marLeft w:val="0"/>
      <w:marRight w:val="0"/>
      <w:marTop w:val="0"/>
      <w:marBottom w:val="0"/>
      <w:divBdr>
        <w:top w:val="none" w:sz="0" w:space="0" w:color="auto"/>
        <w:left w:val="none" w:sz="0" w:space="0" w:color="auto"/>
        <w:bottom w:val="none" w:sz="0" w:space="0" w:color="auto"/>
        <w:right w:val="none" w:sz="0" w:space="0" w:color="auto"/>
      </w:divBdr>
    </w:div>
    <w:div w:id="824591913">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296445736">
      <w:bodyDiv w:val="1"/>
      <w:marLeft w:val="0"/>
      <w:marRight w:val="0"/>
      <w:marTop w:val="0"/>
      <w:marBottom w:val="0"/>
      <w:divBdr>
        <w:top w:val="none" w:sz="0" w:space="0" w:color="auto"/>
        <w:left w:val="none" w:sz="0" w:space="0" w:color="auto"/>
        <w:bottom w:val="none" w:sz="0" w:space="0" w:color="auto"/>
        <w:right w:val="none" w:sz="0" w:space="0" w:color="auto"/>
      </w:divBdr>
    </w:div>
    <w:div w:id="18021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fheWPz7GQ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orksystemsinc.sharepoint.com/sites/Assets/OfficeTemplates/Contract%20Management/Contractor%20Qarterly%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BE6F3F2F7471DA8CF0CC46095B2DC"/>
        <w:category>
          <w:name w:val="General"/>
          <w:gallery w:val="placeholder"/>
        </w:category>
        <w:types>
          <w:type w:val="bbPlcHdr"/>
        </w:types>
        <w:behaviors>
          <w:behavior w:val="content"/>
        </w:behaviors>
        <w:guid w:val="{F5C74EFE-C589-40E1-8815-F7C042C7CA37}"/>
      </w:docPartPr>
      <w:docPartBody>
        <w:p w:rsidR="00000000" w:rsidRDefault="00664CF2" w:rsidP="00664CF2">
          <w:pPr>
            <w:pStyle w:val="AFFBE6F3F2F7471DA8CF0CC46095B2DC"/>
          </w:pPr>
          <w:r>
            <w:rPr>
              <w:rFonts w:ascii="Arial" w:hAnsi="Arial" w:cs="Arial"/>
              <w:bCs/>
              <w:sz w:val="22"/>
              <w:szCs w:val="22"/>
            </w:rPr>
            <w:t>Select from dropdown</w:t>
          </w:r>
          <w:r w:rsidRPr="00B4418D">
            <w:rPr>
              <w:rStyle w:val="PlaceholderText"/>
            </w:rPr>
            <w:t>.</w:t>
          </w:r>
        </w:p>
      </w:docPartBody>
    </w:docPart>
    <w:docPart>
      <w:docPartPr>
        <w:name w:val="275A70A945B74D88BF10C8B046661F3A"/>
        <w:category>
          <w:name w:val="General"/>
          <w:gallery w:val="placeholder"/>
        </w:category>
        <w:types>
          <w:type w:val="bbPlcHdr"/>
        </w:types>
        <w:behaviors>
          <w:behavior w:val="content"/>
        </w:behaviors>
        <w:guid w:val="{D4A32048-3DB8-424D-8710-21184B0195F1}"/>
      </w:docPartPr>
      <w:docPartBody>
        <w:p w:rsidR="00000000" w:rsidRDefault="00664CF2" w:rsidP="00664CF2">
          <w:pPr>
            <w:pStyle w:val="275A70A945B74D88BF10C8B046661F3A"/>
          </w:pPr>
          <w:r>
            <w:rPr>
              <w:rFonts w:ascii="Arial" w:hAnsi="Arial" w:cs="Arial"/>
              <w:bCs/>
              <w:sz w:val="22"/>
              <w:szCs w:val="22"/>
            </w:rPr>
            <w:t>Select from dropdown</w:t>
          </w:r>
          <w:r w:rsidRPr="00B4418D">
            <w:rPr>
              <w:rStyle w:val="PlaceholderText"/>
            </w:rPr>
            <w:t>.</w:t>
          </w:r>
        </w:p>
      </w:docPartBody>
    </w:docPart>
    <w:docPart>
      <w:docPartPr>
        <w:name w:val="588A458D2ABC4ECE906762462301B83C"/>
        <w:category>
          <w:name w:val="General"/>
          <w:gallery w:val="placeholder"/>
        </w:category>
        <w:types>
          <w:type w:val="bbPlcHdr"/>
        </w:types>
        <w:behaviors>
          <w:behavior w:val="content"/>
        </w:behaviors>
        <w:guid w:val="{7D3FFA9E-FD7C-49A6-A373-7BDFBE49DB01}"/>
      </w:docPartPr>
      <w:docPartBody>
        <w:p w:rsidR="00000000" w:rsidRDefault="00664CF2" w:rsidP="00664CF2">
          <w:pPr>
            <w:pStyle w:val="588A458D2ABC4ECE906762462301B83C"/>
          </w:pPr>
          <w:r>
            <w:rPr>
              <w:rFonts w:ascii="Arial" w:hAnsi="Arial" w:cs="Arial"/>
              <w:bCs/>
              <w:sz w:val="22"/>
              <w:szCs w:val="22"/>
            </w:rPr>
            <w:t>Select from dropdown</w:t>
          </w:r>
          <w:r w:rsidRPr="00B4418D">
            <w:rPr>
              <w:rStyle w:val="PlaceholderText"/>
            </w:rPr>
            <w:t>.</w:t>
          </w:r>
        </w:p>
      </w:docPartBody>
    </w:docPart>
    <w:docPart>
      <w:docPartPr>
        <w:name w:val="B7BDCA6253B943FB8249F5951D331AFC"/>
        <w:category>
          <w:name w:val="General"/>
          <w:gallery w:val="placeholder"/>
        </w:category>
        <w:types>
          <w:type w:val="bbPlcHdr"/>
        </w:types>
        <w:behaviors>
          <w:behavior w:val="content"/>
        </w:behaviors>
        <w:guid w:val="{435C0D31-830B-4583-B51C-1C052B014D8A}"/>
      </w:docPartPr>
      <w:docPartBody>
        <w:p w:rsidR="00000000" w:rsidRDefault="00664CF2" w:rsidP="00664CF2">
          <w:pPr>
            <w:pStyle w:val="B7BDCA6253B943FB8249F5951D331AFC"/>
          </w:pPr>
          <w:r>
            <w:rPr>
              <w:rFonts w:ascii="Arial" w:hAnsi="Arial" w:cs="Arial"/>
              <w:bCs/>
              <w:sz w:val="22"/>
              <w:szCs w:val="22"/>
            </w:rPr>
            <w:t>Select from dropdown</w:t>
          </w:r>
          <w:r w:rsidRPr="00B4418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32"/>
    <w:rsid w:val="00050D37"/>
    <w:rsid w:val="00094367"/>
    <w:rsid w:val="00195AD4"/>
    <w:rsid w:val="001F1E32"/>
    <w:rsid w:val="00664CF2"/>
    <w:rsid w:val="00724C1D"/>
    <w:rsid w:val="00AD10C6"/>
    <w:rsid w:val="00C32A60"/>
    <w:rsid w:val="00C75416"/>
    <w:rsid w:val="00CE1B35"/>
    <w:rsid w:val="00DE5E58"/>
    <w:rsid w:val="00E10D4A"/>
    <w:rsid w:val="00F44BE7"/>
    <w:rsid w:val="00F51F59"/>
    <w:rsid w:val="00FC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4CF2"/>
    <w:rPr>
      <w:color w:val="808080"/>
    </w:rPr>
  </w:style>
  <w:style w:type="paragraph" w:customStyle="1" w:styleId="842E887A2B3E48C58D675197C72848556">
    <w:name w:val="842E887A2B3E48C58D675197C72848556"/>
    <w:rsid w:val="001F1E32"/>
    <w:pPr>
      <w:spacing w:after="0" w:line="240" w:lineRule="auto"/>
    </w:pPr>
    <w:rPr>
      <w:rFonts w:ascii="Times New Roman" w:eastAsia="Times New Roman" w:hAnsi="Times New Roman" w:cs="Times New Roman"/>
      <w:kern w:val="0"/>
      <w:sz w:val="24"/>
      <w:szCs w:val="24"/>
      <w14:ligatures w14:val="none"/>
    </w:rPr>
  </w:style>
  <w:style w:type="paragraph" w:customStyle="1" w:styleId="39DB572586E04ED98368EC59BC3DBFDC6">
    <w:name w:val="39DB572586E04ED98368EC59BC3DBFDC6"/>
    <w:rsid w:val="001F1E32"/>
    <w:pPr>
      <w:spacing w:after="0" w:line="240" w:lineRule="auto"/>
    </w:pPr>
    <w:rPr>
      <w:rFonts w:ascii="Times New Roman" w:eastAsia="Times New Roman" w:hAnsi="Times New Roman" w:cs="Times New Roman"/>
      <w:kern w:val="0"/>
      <w:sz w:val="24"/>
      <w:szCs w:val="24"/>
      <w14:ligatures w14:val="none"/>
    </w:rPr>
  </w:style>
  <w:style w:type="paragraph" w:customStyle="1" w:styleId="570F19D662C1459EB17B609B5D59E04F6">
    <w:name w:val="570F19D662C1459EB17B609B5D59E04F6"/>
    <w:rsid w:val="001F1E32"/>
    <w:pPr>
      <w:spacing w:after="0" w:line="240" w:lineRule="auto"/>
    </w:pPr>
    <w:rPr>
      <w:rFonts w:ascii="Times New Roman" w:eastAsia="Times New Roman" w:hAnsi="Times New Roman" w:cs="Times New Roman"/>
      <w:kern w:val="0"/>
      <w:sz w:val="24"/>
      <w:szCs w:val="24"/>
      <w14:ligatures w14:val="none"/>
    </w:rPr>
  </w:style>
  <w:style w:type="paragraph" w:customStyle="1" w:styleId="9B559A3621B04EF4B91B99ED5C3965CA6">
    <w:name w:val="9B559A3621B04EF4B91B99ED5C3965CA6"/>
    <w:rsid w:val="001F1E32"/>
    <w:pPr>
      <w:spacing w:after="0" w:line="240" w:lineRule="auto"/>
    </w:pPr>
    <w:rPr>
      <w:rFonts w:ascii="Times New Roman" w:eastAsia="Times New Roman" w:hAnsi="Times New Roman" w:cs="Times New Roman"/>
      <w:kern w:val="0"/>
      <w:sz w:val="24"/>
      <w:szCs w:val="24"/>
      <w14:ligatures w14:val="none"/>
    </w:rPr>
  </w:style>
  <w:style w:type="paragraph" w:customStyle="1" w:styleId="EB3A4BAA559C4ECF8DF4B4284B9CCCB86">
    <w:name w:val="EB3A4BAA559C4ECF8DF4B4284B9CCCB86"/>
    <w:rsid w:val="001F1E32"/>
    <w:pPr>
      <w:spacing w:after="0" w:line="240" w:lineRule="auto"/>
    </w:pPr>
    <w:rPr>
      <w:rFonts w:ascii="Times New Roman" w:eastAsia="Times New Roman" w:hAnsi="Times New Roman" w:cs="Times New Roman"/>
      <w:kern w:val="0"/>
      <w:sz w:val="24"/>
      <w:szCs w:val="24"/>
      <w14:ligatures w14:val="none"/>
    </w:rPr>
  </w:style>
  <w:style w:type="paragraph" w:customStyle="1" w:styleId="AFFBE6F3F2F7471DA8CF0CC46095B2DC">
    <w:name w:val="AFFBE6F3F2F7471DA8CF0CC46095B2DC"/>
    <w:rsid w:val="00664CF2"/>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275A70A945B74D88BF10C8B046661F3A">
    <w:name w:val="275A70A945B74D88BF10C8B046661F3A"/>
    <w:rsid w:val="00664CF2"/>
    <w:pPr>
      <w:spacing w:line="278" w:lineRule="auto"/>
    </w:pPr>
    <w:rPr>
      <w:sz w:val="24"/>
      <w:szCs w:val="24"/>
    </w:rPr>
  </w:style>
  <w:style w:type="paragraph" w:customStyle="1" w:styleId="588A458D2ABC4ECE906762462301B83C">
    <w:name w:val="588A458D2ABC4ECE906762462301B83C"/>
    <w:rsid w:val="00664CF2"/>
    <w:pPr>
      <w:spacing w:line="278" w:lineRule="auto"/>
    </w:pPr>
    <w:rPr>
      <w:sz w:val="24"/>
      <w:szCs w:val="24"/>
    </w:rPr>
  </w:style>
  <w:style w:type="paragraph" w:customStyle="1" w:styleId="B7BDCA6253B943FB8249F5951D331AFC">
    <w:name w:val="B7BDCA6253B943FB8249F5951D331AFC"/>
    <w:rsid w:val="00664CF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orksystems Primary Colors">
      <a:dk1>
        <a:sysClr val="windowText" lastClr="000000"/>
      </a:dk1>
      <a:lt1>
        <a:sysClr val="window" lastClr="FFFFFF"/>
      </a:lt1>
      <a:dk2>
        <a:srgbClr val="0E2841"/>
      </a:dk2>
      <a:lt2>
        <a:srgbClr val="E8E8E8"/>
      </a:lt2>
      <a:accent1>
        <a:srgbClr val="6EBD05"/>
      </a:accent1>
      <a:accent2>
        <a:srgbClr val="000000"/>
      </a:accent2>
      <a:accent3>
        <a:srgbClr val="828282"/>
      </a:accent3>
      <a:accent4>
        <a:srgbClr val="DBDCDE"/>
      </a:accent4>
      <a:accent5>
        <a:srgbClr val="EDEEEF"/>
      </a:accent5>
      <a:accent6>
        <a:srgbClr val="FFFFFF"/>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date_x002f_time xmlns="b12de975-4ea0-4aa7-b67f-3d399c8e5c89" xsi:nil="true"/>
    <_ip_UnifiedCompliancePolicyProperties xmlns="http://schemas.microsoft.com/sharepoint/v3" xsi:nil="true"/>
    <Notes xmlns="b12de975-4ea0-4aa7-b67f-3d399c8e5c89" xsi:nil="true"/>
  </documentManagement>
</p:properties>
</file>

<file path=customXml/itemProps1.xml><?xml version="1.0" encoding="utf-8"?>
<ds:datastoreItem xmlns:ds="http://schemas.openxmlformats.org/officeDocument/2006/customXml" ds:itemID="{22917110-DC8E-452A-9489-EDEC74016226}">
  <ds:schemaRefs>
    <ds:schemaRef ds:uri="http://schemas.microsoft.com/sharepoint/v3/contenttype/forms"/>
  </ds:schemaRefs>
</ds:datastoreItem>
</file>

<file path=customXml/itemProps2.xml><?xml version="1.0" encoding="utf-8"?>
<ds:datastoreItem xmlns:ds="http://schemas.openxmlformats.org/officeDocument/2006/customXml" ds:itemID="{E8050AF6-6C20-4A58-B0EC-266920B53B3C}">
  <ds:schemaRefs>
    <ds:schemaRef ds:uri="http://schemas.openxmlformats.org/officeDocument/2006/bibliography"/>
  </ds:schemaRefs>
</ds:datastoreItem>
</file>

<file path=customXml/itemProps3.xml><?xml version="1.0" encoding="utf-8"?>
<ds:datastoreItem xmlns:ds="http://schemas.openxmlformats.org/officeDocument/2006/customXml" ds:itemID="{D0598F41-9F37-4517-A3AC-C91F074C0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072A3D-5019-429D-A2E5-57C18D837C46}">
  <ds:schemaRefs>
    <ds:schemaRef ds:uri="http://schemas.microsoft.com/office/2006/metadata/properties"/>
    <ds:schemaRef ds:uri="http://schemas.microsoft.com/office/infopath/2007/PartnerControls"/>
    <ds:schemaRef ds:uri="http://schemas.microsoft.com/sharepoint/v3"/>
    <ds:schemaRef ds:uri="113a2355-9638-40ec-a215-7bd60c806f69"/>
    <ds:schemaRef ds:uri="b12de975-4ea0-4aa7-b67f-3d399c8e5c89"/>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Contractor%20Qarterly%20Report%20Template</Template>
  <TotalTime>6</TotalTime>
  <Pages>4</Pages>
  <Words>1073</Words>
  <Characters>5744</Characters>
  <Application>Microsoft Office Word</Application>
  <DocSecurity>0</DocSecurity>
  <Lines>302</Lines>
  <Paragraphs>227</Paragraphs>
  <ScaleCrop>false</ScaleCrop>
  <HeadingPairs>
    <vt:vector size="2" baseType="variant">
      <vt:variant>
        <vt:lpstr>Title</vt:lpstr>
      </vt:variant>
      <vt:variant>
        <vt:i4>1</vt:i4>
      </vt:variant>
    </vt:vector>
  </HeadingPairs>
  <TitlesOfParts>
    <vt:vector size="1" baseType="lpstr">
      <vt:lpstr>QUARTERLY NARRATIVE REPORT</vt:lpstr>
    </vt:vector>
  </TitlesOfParts>
  <Company>Worksystems, Inc.</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NARRATIVE REPORT</dc:title>
  <dc:subject/>
  <dc:creator>Tim Finnegan</dc:creator>
  <cp:keywords/>
  <dc:description/>
  <cp:lastModifiedBy>Tim Finnegan</cp:lastModifiedBy>
  <cp:revision>8</cp:revision>
  <cp:lastPrinted>2019-10-09T18:08:00Z</cp:lastPrinted>
  <dcterms:created xsi:type="dcterms:W3CDTF">2026-08-28T22:10:00Z</dcterms:created>
  <dcterms:modified xsi:type="dcterms:W3CDTF">2026-08-28T22:20:00Z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e74c3-58bc-430f-89f6-382516f6b173_Enabled">
    <vt:lpwstr>True</vt:lpwstr>
  </property>
  <property fmtid="{D5CDD505-2E9C-101B-9397-08002B2CF9AE}" pid="3" name="MSIP_Label_b74e74c3-58bc-430f-89f6-382516f6b173_SiteId">
    <vt:lpwstr>6cb49416-aace-4a6a-afac-53e1b27d1bbc</vt:lpwstr>
  </property>
  <property fmtid="{D5CDD505-2E9C-101B-9397-08002B2CF9AE}" pid="4" name="MSIP_Label_b74e74c3-58bc-430f-89f6-382516f6b173_Ref">
    <vt:lpwstr>https://api.informationprotection.azure.com/api/6cb49416-aace-4a6a-afac-53e1b27d1bbc</vt:lpwstr>
  </property>
  <property fmtid="{D5CDD505-2E9C-101B-9397-08002B2CF9AE}" pid="5" name="MSIP_Label_b74e74c3-58bc-430f-89f6-382516f6b173_Owner">
    <vt:lpwstr>ldavis@newavenues.org</vt:lpwstr>
  </property>
  <property fmtid="{D5CDD505-2E9C-101B-9397-08002B2CF9AE}" pid="6" name="MSIP_Label_b74e74c3-58bc-430f-89f6-382516f6b173_SetDate">
    <vt:lpwstr>2018-04-13T09:26:26.6135974-07:00</vt:lpwstr>
  </property>
  <property fmtid="{D5CDD505-2E9C-101B-9397-08002B2CF9AE}" pid="7" name="MSIP_Label_b74e74c3-58bc-430f-89f6-382516f6b173_Name">
    <vt:lpwstr>Public</vt:lpwstr>
  </property>
  <property fmtid="{D5CDD505-2E9C-101B-9397-08002B2CF9AE}" pid="8" name="MSIP_Label_b74e74c3-58bc-430f-89f6-382516f6b173_Application">
    <vt:lpwstr>Microsoft Azure Information Protection</vt:lpwstr>
  </property>
  <property fmtid="{D5CDD505-2E9C-101B-9397-08002B2CF9AE}" pid="9" name="MSIP_Label_b74e74c3-58bc-430f-89f6-382516f6b173_Extended_MSFT_Method">
    <vt:lpwstr>Automatic</vt:lpwstr>
  </property>
  <property fmtid="{D5CDD505-2E9C-101B-9397-08002B2CF9AE}" pid="10" name="Sensitivity">
    <vt:lpwstr>Public</vt:lpwstr>
  </property>
  <property fmtid="{D5CDD505-2E9C-101B-9397-08002B2CF9AE}" pid="11" name="ContentTypeId">
    <vt:lpwstr>0x0101007583A658DE551C4593E6AB2005353C50</vt:lpwstr>
  </property>
  <property fmtid="{D5CDD505-2E9C-101B-9397-08002B2CF9AE}" pid="12" name="MediaServiceImageTags">
    <vt:lpwstr/>
  </property>
</Properties>
</file>