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6E980AC5" w:rsidR="00DF6CE1" w:rsidRPr="00C866AD" w:rsidRDefault="00A0283D" w:rsidP="00E61803">
            <w:pPr>
              <w:pStyle w:val="Header"/>
              <w:tabs>
                <w:tab w:val="clear" w:pos="4320"/>
                <w:tab w:val="clear" w:pos="8640"/>
                <w:tab w:val="left" w:pos="2565"/>
              </w:tabs>
              <w:rPr>
                <w:rFonts w:cs="Arial"/>
                <w:bCs/>
                <w:sz w:val="20"/>
              </w:rPr>
            </w:pPr>
            <w:r>
              <w:rPr>
                <w:rFonts w:cs="Arial"/>
                <w:bCs/>
                <w:sz w:val="20"/>
              </w:rPr>
              <w:t>P</w:t>
            </w:r>
            <w:r w:rsidR="008111FE">
              <w:rPr>
                <w:rFonts w:cs="Arial"/>
                <w:bCs/>
                <w:sz w:val="20"/>
              </w:rPr>
              <w:t>OIC</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9723" w:type="dxa"/>
        <w:tblInd w:w="355" w:type="dxa"/>
        <w:tblLayout w:type="fixed"/>
        <w:tblLook w:val="04A0" w:firstRow="1" w:lastRow="0" w:firstColumn="1" w:lastColumn="0" w:noHBand="0" w:noVBand="1"/>
      </w:tblPr>
      <w:tblGrid>
        <w:gridCol w:w="3013"/>
        <w:gridCol w:w="1222"/>
        <w:gridCol w:w="900"/>
        <w:gridCol w:w="292"/>
        <w:gridCol w:w="711"/>
        <w:gridCol w:w="710"/>
        <w:gridCol w:w="708"/>
        <w:gridCol w:w="750"/>
        <w:gridCol w:w="691"/>
        <w:gridCol w:w="726"/>
      </w:tblGrid>
      <w:tr w:rsidR="00944F4A" w:rsidRPr="003370A5" w14:paraId="2DF14755" w14:textId="77777777" w:rsidTr="00A72ECF">
        <w:trPr>
          <w:trHeight w:val="260"/>
        </w:trPr>
        <w:tc>
          <w:tcPr>
            <w:tcW w:w="4235" w:type="dxa"/>
            <w:gridSpan w:val="2"/>
            <w:tcBorders>
              <w:top w:val="nil"/>
              <w:left w:val="nil"/>
              <w:bottom w:val="single" w:sz="4" w:space="0" w:color="auto"/>
              <w:right w:val="nil"/>
            </w:tcBorders>
            <w:vAlign w:val="bottom"/>
          </w:tcPr>
          <w:p w14:paraId="58923D56" w14:textId="0572B7DF" w:rsidR="00944F4A" w:rsidRPr="003370A5" w:rsidRDefault="00944F4A" w:rsidP="007B44D0">
            <w:pPr>
              <w:jc w:val="right"/>
              <w:rPr>
                <w:rFonts w:ascii="Arial" w:hAnsi="Arial" w:cs="Arial"/>
                <w:b/>
                <w:i/>
                <w:iCs/>
                <w:color w:val="FFFFFF" w:themeColor="background1"/>
                <w:sz w:val="18"/>
                <w:szCs w:val="18"/>
              </w:rPr>
            </w:pPr>
          </w:p>
        </w:tc>
        <w:tc>
          <w:tcPr>
            <w:tcW w:w="1192" w:type="dxa"/>
            <w:gridSpan w:val="2"/>
            <w:tcBorders>
              <w:top w:val="nil"/>
              <w:left w:val="nil"/>
              <w:bottom w:val="single" w:sz="4" w:space="0" w:color="auto"/>
            </w:tcBorders>
            <w:vAlign w:val="center"/>
          </w:tcPr>
          <w:p w14:paraId="513F5794" w14:textId="1F7D65E3" w:rsidR="00944F4A" w:rsidRPr="003370A5" w:rsidRDefault="00944F4A" w:rsidP="00944F4A">
            <w:pPr>
              <w:jc w:val="center"/>
              <w:rPr>
                <w:rFonts w:ascii="Arial" w:hAnsi="Arial" w:cs="Arial"/>
                <w:b/>
                <w:color w:val="FFFFFF" w:themeColor="background1"/>
                <w:sz w:val="18"/>
                <w:szCs w:val="18"/>
              </w:rPr>
            </w:pPr>
          </w:p>
        </w:tc>
        <w:tc>
          <w:tcPr>
            <w:tcW w:w="2129" w:type="dxa"/>
            <w:gridSpan w:val="3"/>
            <w:tcBorders>
              <w:bottom w:val="single" w:sz="4" w:space="0" w:color="auto"/>
            </w:tcBorders>
            <w:shd w:val="clear" w:color="auto" w:fill="365E02" w:themeFill="accent1" w:themeFillShade="80"/>
            <w:vAlign w:val="center"/>
          </w:tcPr>
          <w:p w14:paraId="29338006" w14:textId="10E58113" w:rsidR="00944F4A" w:rsidRPr="003370A5" w:rsidRDefault="0082634B" w:rsidP="00944F4A">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TriMet 82</w:t>
            </w:r>
            <w:r w:rsidRPr="003370A5">
              <w:rPr>
                <w:rFonts w:ascii="Arial" w:hAnsi="Arial" w:cs="Arial"/>
                <w:b/>
                <w:color w:val="FFFFFF" w:themeColor="background1"/>
                <w:sz w:val="18"/>
                <w:szCs w:val="18"/>
                <w:vertAlign w:val="superscript"/>
              </w:rPr>
              <w:t>nd</w:t>
            </w:r>
            <w:r w:rsidRPr="003370A5">
              <w:rPr>
                <w:rFonts w:ascii="Arial" w:hAnsi="Arial" w:cs="Arial"/>
                <w:b/>
                <w:color w:val="FFFFFF" w:themeColor="background1"/>
                <w:sz w:val="18"/>
                <w:szCs w:val="18"/>
              </w:rPr>
              <w:t xml:space="preserve"> Ave.</w:t>
            </w:r>
          </w:p>
        </w:tc>
        <w:tc>
          <w:tcPr>
            <w:tcW w:w="2167" w:type="dxa"/>
            <w:gridSpan w:val="3"/>
            <w:tcBorders>
              <w:bottom w:val="single" w:sz="4" w:space="0" w:color="auto"/>
              <w:right w:val="single" w:sz="4" w:space="0" w:color="auto"/>
            </w:tcBorders>
            <w:shd w:val="clear" w:color="auto" w:fill="365E02" w:themeFill="accent1" w:themeFillShade="80"/>
            <w:vAlign w:val="center"/>
          </w:tcPr>
          <w:p w14:paraId="5A594678" w14:textId="45B01BE6" w:rsidR="0082634B" w:rsidRPr="003370A5" w:rsidRDefault="00944F4A"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SNAP Reinve</w:t>
            </w:r>
            <w:r w:rsidR="0082634B" w:rsidRPr="003370A5">
              <w:rPr>
                <w:rFonts w:ascii="Arial" w:hAnsi="Arial" w:cs="Arial"/>
                <w:b/>
                <w:color w:val="FFFFFF" w:themeColor="background1"/>
                <w:sz w:val="18"/>
                <w:szCs w:val="18"/>
              </w:rPr>
              <w:t>st.</w:t>
            </w:r>
          </w:p>
        </w:tc>
      </w:tr>
      <w:tr w:rsidR="0082634B" w:rsidRPr="003370A5" w14:paraId="6D80E120" w14:textId="77777777" w:rsidTr="00720A52">
        <w:trPr>
          <w:trHeight w:val="420"/>
        </w:trPr>
        <w:tc>
          <w:tcPr>
            <w:tcW w:w="5427" w:type="dxa"/>
            <w:gridSpan w:val="4"/>
            <w:tcBorders>
              <w:bottom w:val="single" w:sz="4" w:space="0" w:color="auto"/>
              <w:right w:val="single" w:sz="4" w:space="0" w:color="auto"/>
            </w:tcBorders>
            <w:shd w:val="clear" w:color="auto" w:fill="6EBD05" w:themeFill="accent1"/>
            <w:vAlign w:val="bottom"/>
          </w:tcPr>
          <w:p w14:paraId="562B0653" w14:textId="5F881A30" w:rsidR="0082634B" w:rsidRPr="003370A5" w:rsidRDefault="0082634B" w:rsidP="0082634B">
            <w:pPr>
              <w:rPr>
                <w:rFonts w:ascii="Arial" w:hAnsi="Arial" w:cs="Arial"/>
                <w:b/>
                <w:color w:val="FFFFFF" w:themeColor="background1"/>
                <w:sz w:val="18"/>
                <w:szCs w:val="18"/>
              </w:rPr>
            </w:pPr>
            <w:r w:rsidRPr="003370A5">
              <w:rPr>
                <w:rFonts w:ascii="Arial" w:hAnsi="Arial" w:cs="Arial"/>
                <w:b/>
                <w:color w:val="FFFFFF" w:themeColor="background1"/>
                <w:sz w:val="18"/>
                <w:szCs w:val="18"/>
              </w:rPr>
              <w:t>Performance Measures</w:t>
            </w:r>
          </w:p>
        </w:tc>
        <w:tc>
          <w:tcPr>
            <w:tcW w:w="711" w:type="dxa"/>
            <w:tcBorders>
              <w:left w:val="single" w:sz="4" w:space="0" w:color="auto"/>
              <w:bottom w:val="single" w:sz="4" w:space="0" w:color="auto"/>
            </w:tcBorders>
            <w:shd w:val="clear" w:color="auto" w:fill="6EBD05" w:themeFill="accent1"/>
            <w:vAlign w:val="bottom"/>
          </w:tcPr>
          <w:p w14:paraId="193A1FD0" w14:textId="133AE9E1" w:rsidR="0082634B" w:rsidRPr="003370A5" w:rsidRDefault="0082634B" w:rsidP="007B44D0">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Goal</w:t>
            </w:r>
          </w:p>
        </w:tc>
        <w:tc>
          <w:tcPr>
            <w:tcW w:w="710" w:type="dxa"/>
            <w:tcBorders>
              <w:bottom w:val="single" w:sz="4" w:space="0" w:color="auto"/>
              <w:right w:val="single" w:sz="12" w:space="0" w:color="auto"/>
            </w:tcBorders>
            <w:shd w:val="clear" w:color="auto" w:fill="6EBD05" w:themeFill="accent1"/>
            <w:vAlign w:val="bottom"/>
          </w:tcPr>
          <w:p w14:paraId="1AD5C726" w14:textId="214441EC" w:rsidR="0082634B" w:rsidRPr="003370A5" w:rsidRDefault="0082634B" w:rsidP="007B44D0">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YTD</w:t>
            </w:r>
          </w:p>
        </w:tc>
        <w:tc>
          <w:tcPr>
            <w:tcW w:w="708"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99CD548" w14:textId="16E9787E" w:rsidR="0082634B" w:rsidRPr="003370A5" w:rsidRDefault="0082634B" w:rsidP="007B44D0">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to Goal</w:t>
            </w:r>
          </w:p>
        </w:tc>
        <w:tc>
          <w:tcPr>
            <w:tcW w:w="750" w:type="dxa"/>
            <w:tcBorders>
              <w:left w:val="single" w:sz="12" w:space="0" w:color="auto"/>
              <w:bottom w:val="single" w:sz="4" w:space="0" w:color="auto"/>
              <w:right w:val="single" w:sz="4" w:space="0" w:color="auto"/>
            </w:tcBorders>
            <w:shd w:val="clear" w:color="auto" w:fill="6EBD05" w:themeFill="accent1"/>
            <w:vAlign w:val="bottom"/>
          </w:tcPr>
          <w:p w14:paraId="2E4F1672" w14:textId="5C2D86E5" w:rsidR="0082634B" w:rsidRPr="003370A5" w:rsidRDefault="0082634B" w:rsidP="00805CC7">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Goal</w:t>
            </w:r>
          </w:p>
        </w:tc>
        <w:tc>
          <w:tcPr>
            <w:tcW w:w="691"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2B1CD102" w14:textId="77777777" w:rsidR="0082634B" w:rsidRPr="003370A5" w:rsidRDefault="0082634B" w:rsidP="00805CC7">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B8AF90B" w14:textId="77777777" w:rsidR="0082634B" w:rsidRPr="003370A5" w:rsidRDefault="0082634B" w:rsidP="00805CC7">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to Goal</w:t>
            </w:r>
          </w:p>
        </w:tc>
      </w:tr>
      <w:tr w:rsidR="0082634B" w:rsidRPr="003370A5" w14:paraId="29B3F101" w14:textId="77777777" w:rsidTr="00720A52">
        <w:trPr>
          <w:trHeight w:val="359"/>
        </w:trPr>
        <w:tc>
          <w:tcPr>
            <w:tcW w:w="5427" w:type="dxa"/>
            <w:gridSpan w:val="4"/>
            <w:tcBorders>
              <w:bottom w:val="single" w:sz="4" w:space="0" w:color="auto"/>
              <w:right w:val="single" w:sz="4" w:space="0" w:color="auto"/>
            </w:tcBorders>
            <w:vAlign w:val="center"/>
          </w:tcPr>
          <w:p w14:paraId="2C739FE5" w14:textId="2C23CB5E" w:rsidR="0082634B" w:rsidRPr="003370A5" w:rsidRDefault="0082634B" w:rsidP="0082634B">
            <w:pPr>
              <w:rPr>
                <w:rFonts w:ascii="Arial" w:hAnsi="Arial" w:cs="Arial"/>
                <w:bCs/>
                <w:sz w:val="18"/>
                <w:szCs w:val="18"/>
              </w:rPr>
            </w:pPr>
            <w:r w:rsidRPr="003370A5">
              <w:rPr>
                <w:rFonts w:ascii="Arial" w:hAnsi="Arial" w:cs="Arial"/>
                <w:bCs/>
                <w:sz w:val="18"/>
                <w:szCs w:val="18"/>
              </w:rPr>
              <w:t>Number of people beginning Pre-Apprenticeship Training</w:t>
            </w:r>
          </w:p>
        </w:tc>
        <w:tc>
          <w:tcPr>
            <w:tcW w:w="711" w:type="dxa"/>
            <w:tcBorders>
              <w:left w:val="single" w:sz="4" w:space="0" w:color="auto"/>
              <w:bottom w:val="single" w:sz="4" w:space="0" w:color="auto"/>
            </w:tcBorders>
            <w:vAlign w:val="center"/>
          </w:tcPr>
          <w:p w14:paraId="198E5A47" w14:textId="7BC41A5F" w:rsidR="0082634B" w:rsidRPr="003370A5" w:rsidRDefault="0082634B" w:rsidP="006B425F">
            <w:pPr>
              <w:jc w:val="center"/>
              <w:rPr>
                <w:rFonts w:ascii="Arial" w:hAnsi="Arial" w:cs="Arial"/>
                <w:bCs/>
                <w:sz w:val="18"/>
                <w:szCs w:val="18"/>
              </w:rPr>
            </w:pPr>
            <w:r w:rsidRPr="003370A5">
              <w:rPr>
                <w:rFonts w:ascii="Arial" w:hAnsi="Arial" w:cs="Arial"/>
                <w:bCs/>
                <w:sz w:val="18"/>
                <w:szCs w:val="18"/>
              </w:rPr>
              <w:t>14</w:t>
            </w:r>
          </w:p>
        </w:tc>
        <w:tc>
          <w:tcPr>
            <w:tcW w:w="710" w:type="dxa"/>
            <w:tcBorders>
              <w:bottom w:val="single" w:sz="4" w:space="0" w:color="auto"/>
              <w:right w:val="single" w:sz="12" w:space="0" w:color="auto"/>
            </w:tcBorders>
            <w:vAlign w:val="center"/>
          </w:tcPr>
          <w:p w14:paraId="15F347C6" w14:textId="1A0ED515" w:rsidR="0082634B" w:rsidRPr="003370A5" w:rsidRDefault="0082634B" w:rsidP="006B425F">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E4C85A5" w14:textId="1AA4D5EB" w:rsidR="0082634B" w:rsidRPr="003370A5" w:rsidRDefault="00720A52" w:rsidP="006B425F">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=(c3/b3)*100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50" w:type="dxa"/>
            <w:tcBorders>
              <w:left w:val="single" w:sz="12" w:space="0" w:color="auto"/>
              <w:bottom w:val="single" w:sz="4" w:space="0" w:color="auto"/>
              <w:right w:val="single" w:sz="4" w:space="0" w:color="auto"/>
            </w:tcBorders>
            <w:vAlign w:val="center"/>
          </w:tcPr>
          <w:p w14:paraId="3B1CD4F1" w14:textId="4337106C" w:rsidR="0082634B" w:rsidRPr="003370A5" w:rsidRDefault="0082634B" w:rsidP="00363EF5">
            <w:pPr>
              <w:jc w:val="center"/>
              <w:rPr>
                <w:rFonts w:ascii="Arial" w:hAnsi="Arial" w:cs="Arial"/>
                <w:bCs/>
                <w:sz w:val="18"/>
                <w:szCs w:val="18"/>
              </w:rPr>
            </w:pPr>
            <w:r w:rsidRPr="003370A5">
              <w:rPr>
                <w:rFonts w:ascii="Arial" w:hAnsi="Arial" w:cs="Arial"/>
                <w:bCs/>
                <w:sz w:val="18"/>
                <w:szCs w:val="18"/>
              </w:rPr>
              <w:t>9</w:t>
            </w:r>
          </w:p>
        </w:tc>
        <w:tc>
          <w:tcPr>
            <w:tcW w:w="691" w:type="dxa"/>
            <w:tcBorders>
              <w:top w:val="single" w:sz="4" w:space="0" w:color="auto"/>
              <w:left w:val="single" w:sz="4" w:space="0" w:color="auto"/>
              <w:bottom w:val="single" w:sz="4" w:space="0" w:color="auto"/>
              <w:right w:val="single" w:sz="12" w:space="0" w:color="auto"/>
            </w:tcBorders>
            <w:vAlign w:val="center"/>
          </w:tcPr>
          <w:p w14:paraId="5C21E669" w14:textId="7DA52467" w:rsidR="0082634B" w:rsidRPr="003370A5" w:rsidRDefault="0082634B" w:rsidP="0043663D">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bookmarkEnd w:id="5"/>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B912137" w14:textId="1353E71B" w:rsidR="0082634B" w:rsidRPr="003370A5" w:rsidRDefault="00720A52" w:rsidP="00363EF5">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=(f3/e3)*100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82634B" w:rsidRPr="003370A5" w14:paraId="776D4CDF" w14:textId="77777777" w:rsidTr="00720A52">
        <w:trPr>
          <w:trHeight w:val="341"/>
        </w:trPr>
        <w:tc>
          <w:tcPr>
            <w:tcW w:w="5427" w:type="dxa"/>
            <w:gridSpan w:val="4"/>
            <w:tcBorders>
              <w:top w:val="single" w:sz="4" w:space="0" w:color="auto"/>
              <w:right w:val="single" w:sz="4" w:space="0" w:color="auto"/>
            </w:tcBorders>
            <w:vAlign w:val="center"/>
          </w:tcPr>
          <w:p w14:paraId="3109C193" w14:textId="789CEBFF" w:rsidR="0082634B" w:rsidRPr="003370A5" w:rsidRDefault="0082634B" w:rsidP="0082634B">
            <w:pPr>
              <w:rPr>
                <w:rFonts w:ascii="Arial" w:hAnsi="Arial" w:cs="Arial"/>
                <w:bCs/>
                <w:sz w:val="18"/>
                <w:szCs w:val="18"/>
              </w:rPr>
            </w:pPr>
            <w:r w:rsidRPr="003370A5">
              <w:rPr>
                <w:rFonts w:ascii="Arial" w:hAnsi="Arial" w:cs="Arial"/>
                <w:bCs/>
                <w:sz w:val="18"/>
                <w:szCs w:val="18"/>
              </w:rPr>
              <w:t xml:space="preserve">Number of </w:t>
            </w:r>
            <w:r w:rsidR="003370A5">
              <w:rPr>
                <w:rFonts w:ascii="Arial" w:hAnsi="Arial" w:cs="Arial"/>
                <w:bCs/>
                <w:sz w:val="18"/>
                <w:szCs w:val="18"/>
              </w:rPr>
              <w:t xml:space="preserve">people </w:t>
            </w:r>
            <w:r w:rsidRPr="003370A5">
              <w:rPr>
                <w:rFonts w:ascii="Arial" w:hAnsi="Arial" w:cs="Arial"/>
                <w:bCs/>
                <w:sz w:val="18"/>
                <w:szCs w:val="18"/>
              </w:rPr>
              <w:t>completing Pre-Apprenticeship Training</w:t>
            </w:r>
          </w:p>
        </w:tc>
        <w:tc>
          <w:tcPr>
            <w:tcW w:w="711" w:type="dxa"/>
            <w:tcBorders>
              <w:top w:val="single" w:sz="4" w:space="0" w:color="auto"/>
              <w:left w:val="single" w:sz="4" w:space="0" w:color="auto"/>
            </w:tcBorders>
            <w:vAlign w:val="center"/>
          </w:tcPr>
          <w:p w14:paraId="09424777" w14:textId="741068B2" w:rsidR="0082634B" w:rsidRPr="003370A5" w:rsidRDefault="0082634B" w:rsidP="006B425F">
            <w:pPr>
              <w:jc w:val="center"/>
              <w:rPr>
                <w:rFonts w:ascii="Arial" w:hAnsi="Arial" w:cs="Arial"/>
                <w:bCs/>
                <w:sz w:val="18"/>
                <w:szCs w:val="18"/>
              </w:rPr>
            </w:pPr>
            <w:r w:rsidRPr="003370A5">
              <w:rPr>
                <w:rFonts w:ascii="Arial" w:hAnsi="Arial" w:cs="Arial"/>
                <w:bCs/>
                <w:sz w:val="18"/>
                <w:szCs w:val="18"/>
              </w:rPr>
              <w:t>11</w:t>
            </w:r>
          </w:p>
        </w:tc>
        <w:tc>
          <w:tcPr>
            <w:tcW w:w="710" w:type="dxa"/>
            <w:tcBorders>
              <w:top w:val="single" w:sz="4" w:space="0" w:color="auto"/>
              <w:right w:val="single" w:sz="12" w:space="0" w:color="auto"/>
            </w:tcBorders>
            <w:vAlign w:val="center"/>
          </w:tcPr>
          <w:p w14:paraId="0F23052A" w14:textId="21CEA2DD" w:rsidR="0082634B" w:rsidRPr="003370A5" w:rsidRDefault="0082634B" w:rsidP="006B425F">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011DCD5E" w14:textId="7C70B5EE" w:rsidR="0082634B" w:rsidRPr="003370A5" w:rsidRDefault="00720A52" w:rsidP="006B425F">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=(c4/b4)*100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50" w:type="dxa"/>
            <w:tcBorders>
              <w:top w:val="single" w:sz="4" w:space="0" w:color="auto"/>
              <w:left w:val="single" w:sz="12" w:space="0" w:color="auto"/>
              <w:right w:val="single" w:sz="4" w:space="0" w:color="auto"/>
            </w:tcBorders>
            <w:vAlign w:val="center"/>
          </w:tcPr>
          <w:p w14:paraId="73D63FE3" w14:textId="501DD7A0" w:rsidR="0082634B" w:rsidRPr="003370A5" w:rsidRDefault="0082634B" w:rsidP="00DA64DB">
            <w:pPr>
              <w:jc w:val="center"/>
              <w:rPr>
                <w:rFonts w:ascii="Arial" w:hAnsi="Arial" w:cs="Arial"/>
                <w:bCs/>
                <w:sz w:val="18"/>
                <w:szCs w:val="18"/>
              </w:rPr>
            </w:pPr>
            <w:r w:rsidRPr="003370A5">
              <w:rPr>
                <w:rFonts w:ascii="Arial" w:hAnsi="Arial" w:cs="Arial"/>
                <w:bCs/>
                <w:sz w:val="18"/>
                <w:szCs w:val="18"/>
              </w:rPr>
              <w:t>7</w:t>
            </w:r>
          </w:p>
        </w:tc>
        <w:tc>
          <w:tcPr>
            <w:tcW w:w="691" w:type="dxa"/>
            <w:tcBorders>
              <w:top w:val="single" w:sz="4" w:space="0" w:color="auto"/>
              <w:left w:val="single" w:sz="4" w:space="0" w:color="auto"/>
              <w:bottom w:val="single" w:sz="4" w:space="0" w:color="auto"/>
              <w:right w:val="single" w:sz="12" w:space="0" w:color="auto"/>
            </w:tcBorders>
            <w:vAlign w:val="center"/>
          </w:tcPr>
          <w:p w14:paraId="7D5DE916" w14:textId="3142AFC1" w:rsidR="0082634B" w:rsidRPr="003370A5" w:rsidRDefault="0082634B" w:rsidP="00363EF5">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6C3FA7D" w14:textId="06F4DA96" w:rsidR="0082634B" w:rsidRPr="003370A5" w:rsidRDefault="00720A52" w:rsidP="00363EF5">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=(f4/e4)*100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82634B" w:rsidRPr="003370A5" w14:paraId="5B7DF16D" w14:textId="77777777" w:rsidTr="00720A52">
        <w:trPr>
          <w:trHeight w:val="530"/>
        </w:trPr>
        <w:tc>
          <w:tcPr>
            <w:tcW w:w="5427" w:type="dxa"/>
            <w:gridSpan w:val="4"/>
            <w:tcBorders>
              <w:right w:val="single" w:sz="4" w:space="0" w:color="auto"/>
            </w:tcBorders>
            <w:vAlign w:val="center"/>
          </w:tcPr>
          <w:p w14:paraId="03D85832" w14:textId="2371147E" w:rsidR="0082634B" w:rsidRPr="003370A5" w:rsidRDefault="0082634B" w:rsidP="0082634B">
            <w:pPr>
              <w:rPr>
                <w:rFonts w:ascii="Arial" w:hAnsi="Arial" w:cs="Arial"/>
                <w:bCs/>
                <w:sz w:val="18"/>
                <w:szCs w:val="18"/>
              </w:rPr>
            </w:pPr>
            <w:r w:rsidRPr="003370A5">
              <w:rPr>
                <w:rFonts w:ascii="Arial" w:hAnsi="Arial" w:cs="Arial"/>
                <w:bCs/>
                <w:sz w:val="18"/>
                <w:szCs w:val="18"/>
              </w:rPr>
              <w:t>Number of people beginning employment (RAP or Construction-related Unsubsidized Employment)</w:t>
            </w:r>
          </w:p>
        </w:tc>
        <w:tc>
          <w:tcPr>
            <w:tcW w:w="711" w:type="dxa"/>
            <w:tcBorders>
              <w:left w:val="single" w:sz="4" w:space="0" w:color="auto"/>
            </w:tcBorders>
            <w:vAlign w:val="center"/>
          </w:tcPr>
          <w:p w14:paraId="2D1331D7" w14:textId="7D140E43" w:rsidR="0082634B" w:rsidRPr="003370A5" w:rsidRDefault="0082634B" w:rsidP="006B425F">
            <w:pPr>
              <w:jc w:val="center"/>
              <w:rPr>
                <w:rFonts w:ascii="Arial" w:hAnsi="Arial" w:cs="Arial"/>
                <w:bCs/>
                <w:sz w:val="18"/>
                <w:szCs w:val="18"/>
              </w:rPr>
            </w:pPr>
            <w:r w:rsidRPr="003370A5">
              <w:rPr>
                <w:rFonts w:ascii="Arial" w:hAnsi="Arial" w:cs="Arial"/>
                <w:bCs/>
                <w:sz w:val="18"/>
                <w:szCs w:val="18"/>
              </w:rPr>
              <w:t>4</w:t>
            </w:r>
          </w:p>
        </w:tc>
        <w:tc>
          <w:tcPr>
            <w:tcW w:w="710" w:type="dxa"/>
            <w:tcBorders>
              <w:right w:val="single" w:sz="12" w:space="0" w:color="auto"/>
            </w:tcBorders>
            <w:vAlign w:val="center"/>
          </w:tcPr>
          <w:p w14:paraId="2CED13A3" w14:textId="44018C15" w:rsidR="0082634B" w:rsidRPr="003370A5" w:rsidRDefault="0082634B" w:rsidP="006B425F">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08"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438D52" w14:textId="47092CD2" w:rsidR="0082634B" w:rsidRPr="003370A5" w:rsidRDefault="00720A52" w:rsidP="006B425F">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=(c5/b5)*100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2E5F95DE" w14:textId="3E1CE5FE" w:rsidR="0082634B" w:rsidRPr="003370A5" w:rsidRDefault="0082634B" w:rsidP="00363EF5">
            <w:pPr>
              <w:jc w:val="center"/>
              <w:rPr>
                <w:rFonts w:ascii="Arial" w:hAnsi="Arial" w:cs="Arial"/>
                <w:bCs/>
                <w:sz w:val="18"/>
                <w:szCs w:val="18"/>
              </w:rPr>
            </w:pPr>
            <w:r w:rsidRPr="003370A5">
              <w:rPr>
                <w:rFonts w:ascii="Arial" w:hAnsi="Arial" w:cs="Arial"/>
                <w:bCs/>
                <w:sz w:val="18"/>
                <w:szCs w:val="18"/>
              </w:rPr>
              <w:t>5</w:t>
            </w:r>
          </w:p>
        </w:tc>
        <w:tc>
          <w:tcPr>
            <w:tcW w:w="691" w:type="dxa"/>
            <w:tcBorders>
              <w:top w:val="single" w:sz="4" w:space="0" w:color="auto"/>
              <w:left w:val="single" w:sz="4" w:space="0" w:color="auto"/>
              <w:bottom w:val="single" w:sz="4" w:space="0" w:color="auto"/>
              <w:right w:val="single" w:sz="12" w:space="0" w:color="auto"/>
            </w:tcBorders>
            <w:vAlign w:val="center"/>
          </w:tcPr>
          <w:p w14:paraId="2405268A" w14:textId="665D4851" w:rsidR="0082634B" w:rsidRPr="003370A5" w:rsidRDefault="0082634B" w:rsidP="00363EF5">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4A43B25" w14:textId="0290B39C" w:rsidR="0082634B" w:rsidRPr="003370A5" w:rsidRDefault="008E5FCA" w:rsidP="00363EF5">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=(f5/e5)*100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82634B" w:rsidRPr="003370A5" w14:paraId="00C6A737" w14:textId="77777777" w:rsidTr="00720A52">
        <w:trPr>
          <w:trHeight w:val="240"/>
        </w:trPr>
        <w:tc>
          <w:tcPr>
            <w:tcW w:w="5427" w:type="dxa"/>
            <w:gridSpan w:val="4"/>
            <w:tcBorders>
              <w:right w:val="single" w:sz="4" w:space="0" w:color="auto"/>
            </w:tcBorders>
            <w:vAlign w:val="center"/>
          </w:tcPr>
          <w:p w14:paraId="10620051" w14:textId="77777777" w:rsidR="0082634B" w:rsidRPr="003370A5" w:rsidRDefault="0082634B" w:rsidP="00944F4A">
            <w:pPr>
              <w:jc w:val="center"/>
              <w:rPr>
                <w:rFonts w:ascii="Arial" w:hAnsi="Arial" w:cs="Arial"/>
                <w:bCs/>
                <w:sz w:val="18"/>
                <w:szCs w:val="18"/>
              </w:rPr>
            </w:pPr>
          </w:p>
        </w:tc>
        <w:tc>
          <w:tcPr>
            <w:tcW w:w="2129" w:type="dxa"/>
            <w:gridSpan w:val="3"/>
            <w:tcBorders>
              <w:left w:val="single" w:sz="4" w:space="0" w:color="auto"/>
              <w:right w:val="single" w:sz="12" w:space="0" w:color="auto"/>
            </w:tcBorders>
            <w:shd w:val="clear" w:color="auto" w:fill="365E02" w:themeFill="accent1" w:themeFillShade="80"/>
            <w:vAlign w:val="center"/>
          </w:tcPr>
          <w:p w14:paraId="460C6CDE" w14:textId="4A926758" w:rsidR="0082634B" w:rsidRPr="003370A5" w:rsidRDefault="0082634B" w:rsidP="006B425F">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Wash. Co.</w:t>
            </w:r>
          </w:p>
        </w:tc>
        <w:tc>
          <w:tcPr>
            <w:tcW w:w="2167" w:type="dxa"/>
            <w:gridSpan w:val="3"/>
            <w:tcBorders>
              <w:left w:val="single" w:sz="12" w:space="0" w:color="auto"/>
              <w:right w:val="single" w:sz="12" w:space="0" w:color="auto"/>
            </w:tcBorders>
            <w:shd w:val="clear" w:color="auto" w:fill="365E02" w:themeFill="accent1" w:themeFillShade="80"/>
            <w:vAlign w:val="center"/>
          </w:tcPr>
          <w:p w14:paraId="3F998D18" w14:textId="4B074CE9" w:rsidR="0082634B" w:rsidRPr="003370A5" w:rsidRDefault="0082634B" w:rsidP="00363EF5">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Mult. Co.</w:t>
            </w:r>
          </w:p>
        </w:tc>
      </w:tr>
      <w:tr w:rsidR="0082634B" w:rsidRPr="003370A5" w14:paraId="163741F7" w14:textId="77777777" w:rsidTr="00720A52">
        <w:trPr>
          <w:trHeight w:val="456"/>
        </w:trPr>
        <w:tc>
          <w:tcPr>
            <w:tcW w:w="5427" w:type="dxa"/>
            <w:gridSpan w:val="4"/>
            <w:tcBorders>
              <w:right w:val="single" w:sz="4" w:space="0" w:color="auto"/>
            </w:tcBorders>
            <w:shd w:val="clear" w:color="auto" w:fill="6EBD05" w:themeFill="accent1"/>
            <w:vAlign w:val="bottom"/>
          </w:tcPr>
          <w:p w14:paraId="147077FF" w14:textId="650DEEB6" w:rsidR="0082634B" w:rsidRPr="003370A5" w:rsidRDefault="0082634B" w:rsidP="0082634B">
            <w:pPr>
              <w:rPr>
                <w:rFonts w:ascii="Arial" w:hAnsi="Arial" w:cs="Arial"/>
                <w:b/>
                <w:color w:val="FFFFFF" w:themeColor="background1"/>
                <w:sz w:val="18"/>
                <w:szCs w:val="18"/>
              </w:rPr>
            </w:pPr>
            <w:r w:rsidRPr="003370A5">
              <w:rPr>
                <w:rFonts w:ascii="Arial" w:hAnsi="Arial" w:cs="Arial"/>
                <w:b/>
                <w:color w:val="FFFFFF" w:themeColor="background1"/>
                <w:sz w:val="18"/>
                <w:szCs w:val="18"/>
              </w:rPr>
              <w:t>Performance Measures</w:t>
            </w:r>
          </w:p>
        </w:tc>
        <w:tc>
          <w:tcPr>
            <w:tcW w:w="711" w:type="dxa"/>
            <w:tcBorders>
              <w:left w:val="single" w:sz="4" w:space="0" w:color="auto"/>
            </w:tcBorders>
            <w:shd w:val="clear" w:color="auto" w:fill="6EBD05" w:themeFill="accent1"/>
            <w:vAlign w:val="bottom"/>
          </w:tcPr>
          <w:p w14:paraId="39B829E9" w14:textId="4DF7D8D7" w:rsidR="0082634B" w:rsidRPr="003370A5" w:rsidRDefault="0082634B"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Goal</w:t>
            </w:r>
          </w:p>
        </w:tc>
        <w:tc>
          <w:tcPr>
            <w:tcW w:w="710" w:type="dxa"/>
            <w:tcBorders>
              <w:right w:val="single" w:sz="12" w:space="0" w:color="auto"/>
            </w:tcBorders>
            <w:shd w:val="clear" w:color="auto" w:fill="6EBD05" w:themeFill="accent1"/>
            <w:vAlign w:val="bottom"/>
          </w:tcPr>
          <w:p w14:paraId="692C92EE" w14:textId="747106F5" w:rsidR="0082634B" w:rsidRPr="003370A5" w:rsidRDefault="0082634B"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YTD</w:t>
            </w:r>
          </w:p>
        </w:tc>
        <w:tc>
          <w:tcPr>
            <w:tcW w:w="708"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6E0D92A5" w14:textId="297A9B3C" w:rsidR="0082634B" w:rsidRPr="003370A5" w:rsidRDefault="0082634B"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to Goal</w:t>
            </w:r>
          </w:p>
        </w:tc>
        <w:tc>
          <w:tcPr>
            <w:tcW w:w="750" w:type="dxa"/>
            <w:tcBorders>
              <w:left w:val="single" w:sz="12" w:space="0" w:color="auto"/>
              <w:right w:val="single" w:sz="4" w:space="0" w:color="auto"/>
            </w:tcBorders>
            <w:shd w:val="clear" w:color="auto" w:fill="6EBD05" w:themeFill="accent1"/>
            <w:vAlign w:val="bottom"/>
          </w:tcPr>
          <w:p w14:paraId="19BFAA25" w14:textId="114FB110" w:rsidR="0082634B" w:rsidRPr="003370A5" w:rsidRDefault="0082634B"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Goal</w:t>
            </w:r>
          </w:p>
        </w:tc>
        <w:tc>
          <w:tcPr>
            <w:tcW w:w="691"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68EF1DFD" w14:textId="23A98A94" w:rsidR="0082634B" w:rsidRPr="003370A5" w:rsidRDefault="0082634B"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385E56DE" w14:textId="53EA33A5" w:rsidR="0082634B" w:rsidRPr="003370A5" w:rsidRDefault="0082634B" w:rsidP="0082634B">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to Goal</w:t>
            </w:r>
          </w:p>
        </w:tc>
      </w:tr>
      <w:tr w:rsidR="00D13486" w:rsidRPr="003370A5" w14:paraId="11C252E6" w14:textId="77777777" w:rsidTr="00720A52">
        <w:trPr>
          <w:trHeight w:val="413"/>
        </w:trPr>
        <w:tc>
          <w:tcPr>
            <w:tcW w:w="5427" w:type="dxa"/>
            <w:gridSpan w:val="4"/>
            <w:tcBorders>
              <w:right w:val="single" w:sz="4" w:space="0" w:color="auto"/>
            </w:tcBorders>
            <w:vAlign w:val="center"/>
          </w:tcPr>
          <w:p w14:paraId="28CACD48" w14:textId="1F7688B5" w:rsidR="00D13486" w:rsidRPr="003370A5" w:rsidRDefault="00D13486" w:rsidP="00D13486">
            <w:pPr>
              <w:rPr>
                <w:rFonts w:ascii="Arial" w:hAnsi="Arial" w:cs="Arial"/>
                <w:bCs/>
                <w:sz w:val="18"/>
                <w:szCs w:val="18"/>
              </w:rPr>
            </w:pPr>
            <w:r w:rsidRPr="003370A5">
              <w:rPr>
                <w:rFonts w:ascii="Arial" w:hAnsi="Arial" w:cs="Arial"/>
                <w:bCs/>
                <w:sz w:val="18"/>
                <w:szCs w:val="18"/>
              </w:rPr>
              <w:t>Number of people beginning Pre-Apprenticeship Training</w:t>
            </w:r>
          </w:p>
        </w:tc>
        <w:tc>
          <w:tcPr>
            <w:tcW w:w="711" w:type="dxa"/>
            <w:tcBorders>
              <w:left w:val="single" w:sz="4" w:space="0" w:color="auto"/>
            </w:tcBorders>
            <w:vAlign w:val="center"/>
          </w:tcPr>
          <w:p w14:paraId="07321A3A" w14:textId="14D1FB3D" w:rsidR="00D13486" w:rsidRPr="003370A5" w:rsidRDefault="0082634B" w:rsidP="00D13486">
            <w:pPr>
              <w:jc w:val="center"/>
              <w:rPr>
                <w:rFonts w:ascii="Arial" w:hAnsi="Arial" w:cs="Arial"/>
                <w:bCs/>
                <w:sz w:val="18"/>
                <w:szCs w:val="18"/>
              </w:rPr>
            </w:pPr>
            <w:r w:rsidRPr="003370A5">
              <w:rPr>
                <w:rFonts w:ascii="Arial" w:hAnsi="Arial" w:cs="Arial"/>
                <w:bCs/>
                <w:sz w:val="18"/>
                <w:szCs w:val="18"/>
              </w:rPr>
              <w:t>6</w:t>
            </w:r>
          </w:p>
        </w:tc>
        <w:tc>
          <w:tcPr>
            <w:tcW w:w="710" w:type="dxa"/>
            <w:tcBorders>
              <w:right w:val="single" w:sz="12" w:space="0" w:color="auto"/>
            </w:tcBorders>
            <w:vAlign w:val="center"/>
          </w:tcPr>
          <w:p w14:paraId="2824D918" w14:textId="5B3CF590" w:rsidR="00D13486" w:rsidRPr="003370A5" w:rsidRDefault="0082634B"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28A94623" w14:textId="337F0A19" w:rsidR="00D13486" w:rsidRPr="003370A5" w:rsidRDefault="00A87EA3"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=(c8/b8)*100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00F46D15" w14:textId="3CB598B6" w:rsidR="00D13486" w:rsidRPr="003370A5" w:rsidRDefault="0082634B" w:rsidP="00D13486">
            <w:pPr>
              <w:jc w:val="center"/>
              <w:rPr>
                <w:rFonts w:ascii="Arial" w:hAnsi="Arial" w:cs="Arial"/>
                <w:bCs/>
                <w:sz w:val="18"/>
                <w:szCs w:val="18"/>
              </w:rPr>
            </w:pPr>
            <w:r w:rsidRPr="003370A5">
              <w:rPr>
                <w:rFonts w:ascii="Arial" w:hAnsi="Arial" w:cs="Arial"/>
                <w:bCs/>
                <w:sz w:val="18"/>
                <w:szCs w:val="18"/>
              </w:rPr>
              <w:t>3</w:t>
            </w:r>
          </w:p>
        </w:tc>
        <w:tc>
          <w:tcPr>
            <w:tcW w:w="691" w:type="dxa"/>
            <w:tcBorders>
              <w:top w:val="single" w:sz="4" w:space="0" w:color="auto"/>
              <w:left w:val="single" w:sz="4" w:space="0" w:color="auto"/>
              <w:bottom w:val="single" w:sz="4" w:space="0" w:color="auto"/>
              <w:right w:val="single" w:sz="12" w:space="0" w:color="auto"/>
            </w:tcBorders>
            <w:vAlign w:val="center"/>
          </w:tcPr>
          <w:p w14:paraId="3C09733B" w14:textId="39E4E341" w:rsidR="00D13486" w:rsidRPr="003370A5" w:rsidRDefault="0082634B"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5196658A" w14:textId="57D23D63" w:rsidR="00D13486" w:rsidRPr="003370A5" w:rsidRDefault="00A87EA3"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=(f8/e8)*100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D13486" w:rsidRPr="003370A5" w14:paraId="6BA58B8D" w14:textId="77777777" w:rsidTr="00A87EA3">
        <w:trPr>
          <w:trHeight w:val="341"/>
        </w:trPr>
        <w:tc>
          <w:tcPr>
            <w:tcW w:w="5427" w:type="dxa"/>
            <w:gridSpan w:val="4"/>
            <w:tcBorders>
              <w:right w:val="single" w:sz="4" w:space="0" w:color="auto"/>
            </w:tcBorders>
            <w:vAlign w:val="center"/>
          </w:tcPr>
          <w:p w14:paraId="256D208B" w14:textId="198B2F98" w:rsidR="00D13486" w:rsidRPr="003370A5" w:rsidRDefault="00D13486" w:rsidP="00D13486">
            <w:pPr>
              <w:rPr>
                <w:rFonts w:ascii="Arial" w:hAnsi="Arial" w:cs="Arial"/>
                <w:bCs/>
                <w:sz w:val="18"/>
                <w:szCs w:val="18"/>
              </w:rPr>
            </w:pPr>
            <w:r w:rsidRPr="003370A5">
              <w:rPr>
                <w:rFonts w:ascii="Arial" w:hAnsi="Arial" w:cs="Arial"/>
                <w:bCs/>
                <w:sz w:val="18"/>
                <w:szCs w:val="18"/>
              </w:rPr>
              <w:t xml:space="preserve">Number of </w:t>
            </w:r>
            <w:r w:rsidR="003370A5">
              <w:rPr>
                <w:rFonts w:ascii="Arial" w:hAnsi="Arial" w:cs="Arial"/>
                <w:bCs/>
                <w:sz w:val="18"/>
                <w:szCs w:val="18"/>
              </w:rPr>
              <w:t xml:space="preserve">people </w:t>
            </w:r>
            <w:r w:rsidRPr="003370A5">
              <w:rPr>
                <w:rFonts w:ascii="Arial" w:hAnsi="Arial" w:cs="Arial"/>
                <w:bCs/>
                <w:sz w:val="18"/>
                <w:szCs w:val="18"/>
              </w:rPr>
              <w:t>completin</w:t>
            </w:r>
            <w:r w:rsidR="003370A5">
              <w:rPr>
                <w:rFonts w:ascii="Arial" w:hAnsi="Arial" w:cs="Arial"/>
                <w:bCs/>
                <w:sz w:val="18"/>
                <w:szCs w:val="18"/>
              </w:rPr>
              <w:t>g</w:t>
            </w:r>
            <w:r w:rsidRPr="003370A5">
              <w:rPr>
                <w:rFonts w:ascii="Arial" w:hAnsi="Arial" w:cs="Arial"/>
                <w:bCs/>
                <w:sz w:val="18"/>
                <w:szCs w:val="18"/>
              </w:rPr>
              <w:t xml:space="preserve"> Pre-Apprenticeship Training</w:t>
            </w:r>
          </w:p>
        </w:tc>
        <w:tc>
          <w:tcPr>
            <w:tcW w:w="711" w:type="dxa"/>
            <w:tcBorders>
              <w:left w:val="single" w:sz="4" w:space="0" w:color="auto"/>
            </w:tcBorders>
            <w:vAlign w:val="center"/>
          </w:tcPr>
          <w:p w14:paraId="66864CD6" w14:textId="56A00091" w:rsidR="00D13486" w:rsidRPr="003370A5" w:rsidRDefault="0082634B" w:rsidP="00D13486">
            <w:pPr>
              <w:jc w:val="center"/>
              <w:rPr>
                <w:rFonts w:ascii="Arial" w:hAnsi="Arial" w:cs="Arial"/>
                <w:bCs/>
                <w:sz w:val="18"/>
                <w:szCs w:val="18"/>
              </w:rPr>
            </w:pPr>
            <w:r w:rsidRPr="003370A5">
              <w:rPr>
                <w:rFonts w:ascii="Arial" w:hAnsi="Arial" w:cs="Arial"/>
                <w:bCs/>
                <w:sz w:val="18"/>
                <w:szCs w:val="18"/>
              </w:rPr>
              <w:t>5</w:t>
            </w:r>
          </w:p>
        </w:tc>
        <w:tc>
          <w:tcPr>
            <w:tcW w:w="710" w:type="dxa"/>
            <w:tcBorders>
              <w:right w:val="single" w:sz="12" w:space="0" w:color="auto"/>
            </w:tcBorders>
            <w:vAlign w:val="center"/>
          </w:tcPr>
          <w:p w14:paraId="493E8D80" w14:textId="4CA58122" w:rsidR="00D13486" w:rsidRPr="003370A5" w:rsidRDefault="0082634B"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FC74695" w14:textId="12670059" w:rsidR="00D13486" w:rsidRPr="003370A5" w:rsidRDefault="00A87EA3"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=(c9/b9)*100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1AEBAF3A" w14:textId="1DB0545D" w:rsidR="00D13486" w:rsidRPr="003370A5" w:rsidRDefault="0082634B" w:rsidP="00D13486">
            <w:pPr>
              <w:jc w:val="center"/>
              <w:rPr>
                <w:rFonts w:ascii="Arial" w:hAnsi="Arial" w:cs="Arial"/>
                <w:bCs/>
                <w:sz w:val="18"/>
                <w:szCs w:val="18"/>
              </w:rPr>
            </w:pPr>
            <w:r w:rsidRPr="003370A5">
              <w:rPr>
                <w:rFonts w:ascii="Arial" w:hAnsi="Arial" w:cs="Arial"/>
                <w:bCs/>
                <w:sz w:val="18"/>
                <w:szCs w:val="18"/>
              </w:rPr>
              <w:t>3</w:t>
            </w:r>
          </w:p>
        </w:tc>
        <w:tc>
          <w:tcPr>
            <w:tcW w:w="691" w:type="dxa"/>
            <w:tcBorders>
              <w:top w:val="single" w:sz="4" w:space="0" w:color="auto"/>
              <w:left w:val="single" w:sz="4" w:space="0" w:color="auto"/>
              <w:bottom w:val="single" w:sz="4" w:space="0" w:color="auto"/>
              <w:right w:val="single" w:sz="12" w:space="0" w:color="auto"/>
            </w:tcBorders>
            <w:vAlign w:val="center"/>
          </w:tcPr>
          <w:p w14:paraId="5EAE0987" w14:textId="1CEF1007" w:rsidR="00D13486" w:rsidRPr="003370A5" w:rsidRDefault="0082634B"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55B0687E" w14:textId="412A9A3C" w:rsidR="00D13486" w:rsidRPr="003370A5" w:rsidRDefault="00A87EA3"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=(f9/e9)*100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D13486" w:rsidRPr="003370A5" w14:paraId="4FF53A7E" w14:textId="77777777" w:rsidTr="00720A52">
        <w:trPr>
          <w:trHeight w:val="539"/>
        </w:trPr>
        <w:tc>
          <w:tcPr>
            <w:tcW w:w="5427" w:type="dxa"/>
            <w:gridSpan w:val="4"/>
            <w:tcBorders>
              <w:right w:val="single" w:sz="4" w:space="0" w:color="auto"/>
            </w:tcBorders>
            <w:vAlign w:val="center"/>
          </w:tcPr>
          <w:p w14:paraId="36F71983" w14:textId="0FED5B32" w:rsidR="00D13486" w:rsidRPr="003370A5" w:rsidRDefault="00D13486" w:rsidP="00D13486">
            <w:pPr>
              <w:rPr>
                <w:rFonts w:ascii="Arial" w:hAnsi="Arial" w:cs="Arial"/>
                <w:bCs/>
                <w:sz w:val="18"/>
                <w:szCs w:val="18"/>
              </w:rPr>
            </w:pPr>
            <w:r w:rsidRPr="003370A5">
              <w:rPr>
                <w:rFonts w:ascii="Arial" w:hAnsi="Arial" w:cs="Arial"/>
                <w:bCs/>
                <w:sz w:val="18"/>
                <w:szCs w:val="18"/>
              </w:rPr>
              <w:t>Number of people beginning employment (RAP or Construction-related Unsubsidized Employment)</w:t>
            </w:r>
          </w:p>
        </w:tc>
        <w:tc>
          <w:tcPr>
            <w:tcW w:w="711" w:type="dxa"/>
            <w:tcBorders>
              <w:left w:val="single" w:sz="4" w:space="0" w:color="auto"/>
            </w:tcBorders>
            <w:vAlign w:val="center"/>
          </w:tcPr>
          <w:p w14:paraId="409A8C4F" w14:textId="5342975C" w:rsidR="00D13486" w:rsidRPr="003370A5" w:rsidRDefault="0082634B" w:rsidP="00D13486">
            <w:pPr>
              <w:jc w:val="center"/>
              <w:rPr>
                <w:rFonts w:ascii="Arial" w:hAnsi="Arial" w:cs="Arial"/>
                <w:bCs/>
                <w:sz w:val="18"/>
                <w:szCs w:val="18"/>
              </w:rPr>
            </w:pPr>
            <w:r w:rsidRPr="003370A5">
              <w:rPr>
                <w:rFonts w:ascii="Arial" w:hAnsi="Arial" w:cs="Arial"/>
                <w:bCs/>
                <w:sz w:val="18"/>
                <w:szCs w:val="18"/>
              </w:rPr>
              <w:t>4</w:t>
            </w:r>
          </w:p>
        </w:tc>
        <w:tc>
          <w:tcPr>
            <w:tcW w:w="710" w:type="dxa"/>
            <w:tcBorders>
              <w:right w:val="single" w:sz="12" w:space="0" w:color="auto"/>
            </w:tcBorders>
            <w:vAlign w:val="center"/>
          </w:tcPr>
          <w:p w14:paraId="040584C0" w14:textId="0457DDCE" w:rsidR="00D13486" w:rsidRPr="003370A5" w:rsidRDefault="0082634B"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08"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62C26941" w14:textId="239BE306" w:rsidR="00D13486" w:rsidRPr="003370A5" w:rsidRDefault="00A87EA3"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=(C10/b10)*100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574CC298" w14:textId="10A129E3" w:rsidR="00D13486" w:rsidRPr="003370A5" w:rsidRDefault="0082634B" w:rsidP="00D13486">
            <w:pPr>
              <w:jc w:val="center"/>
              <w:rPr>
                <w:rFonts w:ascii="Arial" w:hAnsi="Arial" w:cs="Arial"/>
                <w:bCs/>
                <w:sz w:val="18"/>
                <w:szCs w:val="18"/>
              </w:rPr>
            </w:pPr>
            <w:r w:rsidRPr="003370A5">
              <w:rPr>
                <w:rFonts w:ascii="Arial" w:hAnsi="Arial" w:cs="Arial"/>
                <w:bCs/>
                <w:sz w:val="18"/>
                <w:szCs w:val="18"/>
              </w:rPr>
              <w:t>2</w:t>
            </w:r>
          </w:p>
        </w:tc>
        <w:tc>
          <w:tcPr>
            <w:tcW w:w="691" w:type="dxa"/>
            <w:tcBorders>
              <w:top w:val="single" w:sz="4" w:space="0" w:color="auto"/>
              <w:left w:val="single" w:sz="4" w:space="0" w:color="auto"/>
              <w:bottom w:val="single" w:sz="4" w:space="0" w:color="auto"/>
              <w:right w:val="single" w:sz="12" w:space="0" w:color="auto"/>
            </w:tcBorders>
            <w:vAlign w:val="center"/>
          </w:tcPr>
          <w:p w14:paraId="36D23535" w14:textId="1A46A719" w:rsidR="00D13486" w:rsidRPr="003370A5" w:rsidRDefault="0082634B"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395012FD" w14:textId="7B2EC106" w:rsidR="00D13486" w:rsidRPr="003370A5" w:rsidRDefault="00A87EA3"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=(f10/e10)*100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D13486" w:rsidRPr="003370A5" w14:paraId="01C0A81B" w14:textId="77777777" w:rsidTr="00A72ECF">
        <w:trPr>
          <w:trHeight w:val="267"/>
        </w:trPr>
        <w:tc>
          <w:tcPr>
            <w:tcW w:w="4235" w:type="dxa"/>
            <w:gridSpan w:val="2"/>
            <w:vAlign w:val="center"/>
          </w:tcPr>
          <w:p w14:paraId="0F201F19" w14:textId="77777777" w:rsidR="00D13486" w:rsidRPr="003370A5" w:rsidRDefault="00D13486" w:rsidP="00D13486">
            <w:pPr>
              <w:rPr>
                <w:rFonts w:ascii="Arial" w:hAnsi="Arial" w:cs="Arial"/>
                <w:bCs/>
                <w:sz w:val="18"/>
                <w:szCs w:val="18"/>
              </w:rPr>
            </w:pPr>
          </w:p>
        </w:tc>
        <w:tc>
          <w:tcPr>
            <w:tcW w:w="5488" w:type="dxa"/>
            <w:gridSpan w:val="8"/>
            <w:tcBorders>
              <w:right w:val="single" w:sz="12" w:space="0" w:color="auto"/>
            </w:tcBorders>
            <w:shd w:val="clear" w:color="auto" w:fill="365E02" w:themeFill="accent1" w:themeFillShade="80"/>
            <w:vAlign w:val="center"/>
          </w:tcPr>
          <w:p w14:paraId="67A6B6D3" w14:textId="6EABD730" w:rsidR="00D13486" w:rsidRPr="003370A5" w:rsidRDefault="00D13486" w:rsidP="00D13486">
            <w:pPr>
              <w:jc w:val="center"/>
              <w:rPr>
                <w:rFonts w:ascii="Arial" w:hAnsi="Arial" w:cs="Arial"/>
                <w:b/>
                <w:sz w:val="18"/>
                <w:szCs w:val="18"/>
              </w:rPr>
            </w:pPr>
            <w:r w:rsidRPr="003370A5">
              <w:rPr>
                <w:rFonts w:ascii="Arial" w:hAnsi="Arial" w:cs="Arial"/>
                <w:b/>
                <w:color w:val="FFFFFF" w:themeColor="background1"/>
                <w:sz w:val="18"/>
                <w:szCs w:val="18"/>
              </w:rPr>
              <w:t>All Fund Sources</w:t>
            </w:r>
          </w:p>
        </w:tc>
      </w:tr>
      <w:tr w:rsidR="00D13486" w:rsidRPr="003370A5" w14:paraId="0BCFC585" w14:textId="77777777" w:rsidTr="00A72ECF">
        <w:trPr>
          <w:trHeight w:val="411"/>
        </w:trPr>
        <w:tc>
          <w:tcPr>
            <w:tcW w:w="4235" w:type="dxa"/>
            <w:gridSpan w:val="2"/>
            <w:tcBorders>
              <w:right w:val="single" w:sz="4" w:space="0" w:color="auto"/>
            </w:tcBorders>
            <w:shd w:val="clear" w:color="auto" w:fill="6EBD05" w:themeFill="accent1"/>
            <w:vAlign w:val="bottom"/>
          </w:tcPr>
          <w:p w14:paraId="26C7E6F8" w14:textId="77777777" w:rsidR="00D13486" w:rsidRPr="003370A5" w:rsidRDefault="00D13486" w:rsidP="00D13486">
            <w:pPr>
              <w:rPr>
                <w:rFonts w:ascii="Arial" w:hAnsi="Arial" w:cs="Arial"/>
                <w:b/>
                <w:sz w:val="18"/>
                <w:szCs w:val="18"/>
              </w:rPr>
            </w:pPr>
            <w:r w:rsidRPr="003370A5">
              <w:rPr>
                <w:rFonts w:ascii="Arial" w:hAnsi="Arial" w:cs="Arial"/>
                <w:b/>
                <w:color w:val="FFFFFF" w:themeColor="background1"/>
                <w:sz w:val="18"/>
                <w:szCs w:val="18"/>
              </w:rPr>
              <w:t>Performance Measures</w:t>
            </w:r>
          </w:p>
        </w:tc>
        <w:tc>
          <w:tcPr>
            <w:tcW w:w="900" w:type="dxa"/>
            <w:tcBorders>
              <w:left w:val="single" w:sz="4" w:space="0" w:color="auto"/>
              <w:right w:val="single" w:sz="4" w:space="0" w:color="auto"/>
            </w:tcBorders>
            <w:shd w:val="clear" w:color="auto" w:fill="6EBD05" w:themeFill="accent1"/>
            <w:vAlign w:val="bottom"/>
          </w:tcPr>
          <w:p w14:paraId="6986EDFD" w14:textId="21242810" w:rsidR="00D13486" w:rsidRPr="003370A5" w:rsidRDefault="00D13486" w:rsidP="00D13486">
            <w:pPr>
              <w:jc w:val="center"/>
              <w:rPr>
                <w:rFonts w:ascii="Arial" w:hAnsi="Arial" w:cs="Arial"/>
                <w:b/>
                <w:sz w:val="18"/>
                <w:szCs w:val="18"/>
              </w:rPr>
            </w:pPr>
            <w:r w:rsidRPr="003370A5">
              <w:rPr>
                <w:rFonts w:ascii="Arial" w:hAnsi="Arial" w:cs="Arial"/>
                <w:b/>
                <w:color w:val="FFFFFF" w:themeColor="background1"/>
                <w:sz w:val="18"/>
                <w:szCs w:val="18"/>
              </w:rPr>
              <w:t>Goal</w:t>
            </w:r>
          </w:p>
        </w:tc>
        <w:tc>
          <w:tcPr>
            <w:tcW w:w="1713" w:type="dxa"/>
            <w:gridSpan w:val="3"/>
            <w:tcBorders>
              <w:left w:val="single" w:sz="4" w:space="0" w:color="auto"/>
              <w:right w:val="single" w:sz="4" w:space="0" w:color="auto"/>
            </w:tcBorders>
            <w:shd w:val="clear" w:color="auto" w:fill="6EBD05" w:themeFill="accent1"/>
            <w:vAlign w:val="center"/>
          </w:tcPr>
          <w:p w14:paraId="24124B0D" w14:textId="24286FFC" w:rsidR="00D13486" w:rsidRPr="003370A5" w:rsidRDefault="00D13486" w:rsidP="00D13486">
            <w:pPr>
              <w:jc w:val="center"/>
              <w:rPr>
                <w:rFonts w:ascii="Arial" w:hAnsi="Arial" w:cs="Arial"/>
                <w:b/>
                <w:sz w:val="18"/>
                <w:szCs w:val="18"/>
              </w:rPr>
            </w:pPr>
            <w:r w:rsidRPr="003370A5">
              <w:rPr>
                <w:rFonts w:ascii="Arial" w:hAnsi="Arial" w:cs="Arial"/>
                <w:b/>
                <w:color w:val="FFFFFF" w:themeColor="background1"/>
                <w:sz w:val="18"/>
                <w:szCs w:val="18"/>
              </w:rPr>
              <w:t>PY25 Training Completers</w:t>
            </w:r>
          </w:p>
        </w:tc>
        <w:tc>
          <w:tcPr>
            <w:tcW w:w="1458" w:type="dxa"/>
            <w:gridSpan w:val="2"/>
            <w:tcBorders>
              <w:left w:val="single" w:sz="4" w:space="0" w:color="auto"/>
              <w:right w:val="single" w:sz="12" w:space="0" w:color="auto"/>
            </w:tcBorders>
            <w:shd w:val="clear" w:color="auto" w:fill="6EBD05" w:themeFill="accent1"/>
            <w:vAlign w:val="bottom"/>
          </w:tcPr>
          <w:p w14:paraId="59D6092F" w14:textId="33126A7C"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Number Employed</w:t>
            </w:r>
          </w:p>
        </w:tc>
        <w:tc>
          <w:tcPr>
            <w:tcW w:w="691" w:type="dxa"/>
            <w:tcBorders>
              <w:top w:val="single" w:sz="12" w:space="0" w:color="auto"/>
              <w:left w:val="single" w:sz="12" w:space="0" w:color="auto"/>
              <w:bottom w:val="single" w:sz="4" w:space="0" w:color="auto"/>
              <w:right w:val="single" w:sz="4" w:space="0" w:color="auto"/>
            </w:tcBorders>
            <w:shd w:val="clear" w:color="auto" w:fill="6EBD05" w:themeFill="accent1"/>
            <w:vAlign w:val="bottom"/>
          </w:tcPr>
          <w:p w14:paraId="032B390E" w14:textId="18455B32"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YTD</w:t>
            </w:r>
          </w:p>
        </w:tc>
        <w:tc>
          <w:tcPr>
            <w:tcW w:w="726"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2C386D8F" w14:textId="589B8116"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to Goal</w:t>
            </w:r>
          </w:p>
        </w:tc>
      </w:tr>
      <w:tr w:rsidR="00D13486" w:rsidRPr="003370A5" w14:paraId="08C71486" w14:textId="77777777" w:rsidTr="00A72ECF">
        <w:trPr>
          <w:trHeight w:val="413"/>
        </w:trPr>
        <w:tc>
          <w:tcPr>
            <w:tcW w:w="4235" w:type="dxa"/>
            <w:gridSpan w:val="2"/>
            <w:vAlign w:val="center"/>
          </w:tcPr>
          <w:p w14:paraId="33468308" w14:textId="62928773" w:rsidR="00D13486" w:rsidRPr="003370A5" w:rsidRDefault="00D13486" w:rsidP="00D13486">
            <w:pPr>
              <w:rPr>
                <w:rFonts w:ascii="Arial" w:hAnsi="Arial" w:cs="Arial"/>
                <w:bCs/>
                <w:sz w:val="18"/>
                <w:szCs w:val="18"/>
              </w:rPr>
            </w:pPr>
            <w:r w:rsidRPr="003370A5">
              <w:rPr>
                <w:rFonts w:ascii="Arial" w:hAnsi="Arial" w:cs="Arial"/>
                <w:bCs/>
                <w:sz w:val="18"/>
                <w:szCs w:val="18"/>
              </w:rPr>
              <w:t>Percent of PY25 Training Completers Employed</w:t>
            </w:r>
          </w:p>
        </w:tc>
        <w:tc>
          <w:tcPr>
            <w:tcW w:w="900" w:type="dxa"/>
            <w:tcBorders>
              <w:bottom w:val="single" w:sz="4" w:space="0" w:color="auto"/>
              <w:right w:val="single" w:sz="4" w:space="0" w:color="auto"/>
            </w:tcBorders>
            <w:vAlign w:val="center"/>
          </w:tcPr>
          <w:p w14:paraId="13B80135" w14:textId="2E680488" w:rsidR="00D13486" w:rsidRPr="003370A5" w:rsidRDefault="00D13486" w:rsidP="00D13486">
            <w:pPr>
              <w:jc w:val="center"/>
              <w:rPr>
                <w:rFonts w:ascii="Arial" w:hAnsi="Arial" w:cs="Arial"/>
                <w:bCs/>
                <w:sz w:val="18"/>
                <w:szCs w:val="18"/>
              </w:rPr>
            </w:pPr>
            <w:r w:rsidRPr="003370A5">
              <w:rPr>
                <w:rFonts w:ascii="Arial" w:hAnsi="Arial" w:cs="Arial"/>
                <w:bCs/>
                <w:sz w:val="18"/>
                <w:szCs w:val="18"/>
              </w:rPr>
              <w:t>70%</w:t>
            </w:r>
          </w:p>
        </w:tc>
        <w:tc>
          <w:tcPr>
            <w:tcW w:w="1713" w:type="dxa"/>
            <w:gridSpan w:val="3"/>
            <w:tcBorders>
              <w:left w:val="single" w:sz="4" w:space="0" w:color="auto"/>
              <w:bottom w:val="single" w:sz="4" w:space="0" w:color="auto"/>
              <w:right w:val="single" w:sz="4" w:space="0" w:color="auto"/>
            </w:tcBorders>
            <w:vAlign w:val="center"/>
          </w:tcPr>
          <w:p w14:paraId="67156D30" w14:textId="696762FA" w:rsidR="00D13486" w:rsidRPr="003370A5" w:rsidRDefault="009B1ACD" w:rsidP="00D13486">
            <w:pPr>
              <w:jc w:val="center"/>
              <w:rPr>
                <w:rFonts w:ascii="Arial" w:hAnsi="Arial" w:cs="Arial"/>
                <w:bCs/>
                <w:sz w:val="18"/>
                <w:szCs w:val="18"/>
              </w:rPr>
            </w:pPr>
            <w:r w:rsidRPr="003370A5">
              <w:rPr>
                <w:rFonts w:ascii="Arial" w:hAnsi="Arial" w:cs="Arial"/>
                <w:bCs/>
                <w:sz w:val="18"/>
                <w:szCs w:val="18"/>
              </w:rPr>
              <w:t>51</w:t>
            </w:r>
          </w:p>
        </w:tc>
        <w:tc>
          <w:tcPr>
            <w:tcW w:w="1458" w:type="dxa"/>
            <w:gridSpan w:val="2"/>
            <w:tcBorders>
              <w:top w:val="single" w:sz="4" w:space="0" w:color="auto"/>
              <w:left w:val="single" w:sz="4" w:space="0" w:color="auto"/>
              <w:bottom w:val="single" w:sz="4" w:space="0" w:color="auto"/>
              <w:right w:val="single" w:sz="12" w:space="0" w:color="auto"/>
            </w:tcBorders>
            <w:vAlign w:val="center"/>
          </w:tcPr>
          <w:p w14:paraId="0049FE17" w14:textId="50513B80"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ffData>
                  <w:name w:val="Text30"/>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691" w:type="dxa"/>
            <w:tcBorders>
              <w:top w:val="single" w:sz="4" w:space="0" w:color="auto"/>
              <w:left w:val="single" w:sz="12" w:space="0" w:color="auto"/>
              <w:bottom w:val="single" w:sz="12" w:space="0" w:color="auto"/>
              <w:right w:val="single" w:sz="4" w:space="0" w:color="auto"/>
            </w:tcBorders>
            <w:shd w:val="clear" w:color="auto" w:fill="EDEEEF" w:themeFill="accent5"/>
            <w:vAlign w:val="center"/>
          </w:tcPr>
          <w:p w14:paraId="31A55A00" w14:textId="16A38DA1" w:rsidR="00D13486" w:rsidRPr="003370A5" w:rsidRDefault="004A62E4"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=(d13/c13)*100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c>
          <w:tcPr>
            <w:tcW w:w="726" w:type="dxa"/>
            <w:tcBorders>
              <w:top w:val="single" w:sz="4" w:space="0" w:color="auto"/>
              <w:left w:val="single" w:sz="4" w:space="0" w:color="auto"/>
              <w:bottom w:val="single" w:sz="12" w:space="0" w:color="auto"/>
              <w:right w:val="single" w:sz="12" w:space="0" w:color="auto"/>
            </w:tcBorders>
            <w:shd w:val="clear" w:color="auto" w:fill="EDEEEF" w:themeFill="accent5"/>
            <w:vAlign w:val="center"/>
          </w:tcPr>
          <w:p w14:paraId="2F7A7AD5" w14:textId="74802AA9" w:rsidR="00D13486" w:rsidRPr="003370A5" w:rsidRDefault="004A62E4"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=(e13/b13)*100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D13486" w:rsidRPr="003370A5" w14:paraId="1BD32238" w14:textId="77777777" w:rsidTr="00A72ECF">
        <w:trPr>
          <w:trHeight w:val="357"/>
        </w:trPr>
        <w:tc>
          <w:tcPr>
            <w:tcW w:w="7556" w:type="dxa"/>
            <w:gridSpan w:val="7"/>
            <w:tcBorders>
              <w:bottom w:val="single" w:sz="4" w:space="0" w:color="auto"/>
            </w:tcBorders>
            <w:shd w:val="clear" w:color="auto" w:fill="6EBD05" w:themeFill="accent1"/>
            <w:vAlign w:val="bottom"/>
          </w:tcPr>
          <w:p w14:paraId="5EDAA23C" w14:textId="3BEFDBBF" w:rsidR="00D13486" w:rsidRPr="003370A5" w:rsidRDefault="00D13486" w:rsidP="00D13486">
            <w:pPr>
              <w:rPr>
                <w:rFonts w:ascii="Arial" w:hAnsi="Arial" w:cs="Arial"/>
                <w:b/>
                <w:color w:val="FFFFFF" w:themeColor="background1"/>
                <w:sz w:val="18"/>
                <w:szCs w:val="18"/>
              </w:rPr>
            </w:pPr>
            <w:r w:rsidRPr="003370A5">
              <w:rPr>
                <w:rFonts w:ascii="Arial" w:hAnsi="Arial" w:cs="Arial"/>
                <w:b/>
                <w:color w:val="FFFFFF" w:themeColor="background1"/>
                <w:sz w:val="18"/>
                <w:szCs w:val="18"/>
              </w:rPr>
              <w:t>Career Boost (SNAP) Services</w:t>
            </w:r>
          </w:p>
        </w:tc>
        <w:tc>
          <w:tcPr>
            <w:tcW w:w="750" w:type="dxa"/>
            <w:tcBorders>
              <w:bottom w:val="single" w:sz="4" w:space="0" w:color="auto"/>
              <w:right w:val="single" w:sz="4" w:space="0" w:color="auto"/>
            </w:tcBorders>
            <w:shd w:val="clear" w:color="auto" w:fill="6EBD05" w:themeFill="accent1"/>
            <w:vAlign w:val="bottom"/>
          </w:tcPr>
          <w:p w14:paraId="10F5C71B" w14:textId="3F37E861"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Goal</w:t>
            </w:r>
          </w:p>
        </w:tc>
        <w:tc>
          <w:tcPr>
            <w:tcW w:w="691"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3FE41E24" w14:textId="77777777"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2D6521EC" w14:textId="77777777"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 to Goal</w:t>
            </w:r>
          </w:p>
        </w:tc>
      </w:tr>
      <w:tr w:rsidR="00D13486" w:rsidRPr="003370A5" w14:paraId="2F7B1A80" w14:textId="77777777" w:rsidTr="003370A5">
        <w:trPr>
          <w:trHeight w:val="359"/>
        </w:trPr>
        <w:tc>
          <w:tcPr>
            <w:tcW w:w="7556" w:type="dxa"/>
            <w:gridSpan w:val="7"/>
            <w:tcBorders>
              <w:bottom w:val="single" w:sz="4" w:space="0" w:color="auto"/>
            </w:tcBorders>
            <w:vAlign w:val="center"/>
          </w:tcPr>
          <w:p w14:paraId="4A0BC0A2" w14:textId="34C29C70" w:rsidR="00D13486" w:rsidRPr="003370A5" w:rsidRDefault="00D13486" w:rsidP="00D13486">
            <w:pPr>
              <w:rPr>
                <w:rFonts w:ascii="Arial" w:hAnsi="Arial" w:cs="Arial"/>
                <w:bCs/>
                <w:sz w:val="18"/>
                <w:szCs w:val="18"/>
              </w:rPr>
            </w:pPr>
            <w:r w:rsidRPr="003370A5">
              <w:rPr>
                <w:rFonts w:ascii="Arial" w:hAnsi="Arial" w:cs="Arial"/>
                <w:bCs/>
                <w:sz w:val="18"/>
                <w:szCs w:val="18"/>
              </w:rPr>
              <w:t>Job Search Training</w:t>
            </w:r>
          </w:p>
        </w:tc>
        <w:tc>
          <w:tcPr>
            <w:tcW w:w="750" w:type="dxa"/>
            <w:tcBorders>
              <w:bottom w:val="single" w:sz="4" w:space="0" w:color="auto"/>
              <w:right w:val="single" w:sz="4" w:space="0" w:color="auto"/>
            </w:tcBorders>
            <w:vAlign w:val="center"/>
          </w:tcPr>
          <w:p w14:paraId="27B37481" w14:textId="7BDB9693" w:rsidR="00D13486" w:rsidRPr="003370A5" w:rsidRDefault="001337FC" w:rsidP="00D13486">
            <w:pPr>
              <w:jc w:val="center"/>
              <w:rPr>
                <w:rFonts w:ascii="Arial" w:hAnsi="Arial" w:cs="Arial"/>
                <w:bCs/>
                <w:sz w:val="18"/>
                <w:szCs w:val="18"/>
              </w:rPr>
            </w:pPr>
            <w:r w:rsidRPr="003370A5">
              <w:rPr>
                <w:rFonts w:ascii="Arial" w:hAnsi="Arial" w:cs="Arial"/>
                <w:bCs/>
                <w:sz w:val="18"/>
                <w:szCs w:val="18"/>
              </w:rPr>
              <w:t>10</w:t>
            </w:r>
          </w:p>
        </w:tc>
        <w:tc>
          <w:tcPr>
            <w:tcW w:w="691" w:type="dxa"/>
            <w:tcBorders>
              <w:top w:val="single" w:sz="4" w:space="0" w:color="auto"/>
              <w:left w:val="single" w:sz="4" w:space="0" w:color="auto"/>
              <w:bottom w:val="single" w:sz="4" w:space="0" w:color="auto"/>
              <w:right w:val="single" w:sz="12" w:space="0" w:color="auto"/>
            </w:tcBorders>
            <w:vAlign w:val="center"/>
          </w:tcPr>
          <w:p w14:paraId="2A89303D" w14:textId="710DBFD9"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ffData>
                  <w:name w:val="Text31"/>
                  <w:enabled/>
                  <w:calcOnExit w:val="0"/>
                  <w:textInput>
                    <w:type w:val="number"/>
                    <w:maxLength w:val="3"/>
                  </w:textInput>
                </w:ffData>
              </w:fldChar>
            </w:r>
            <w:bookmarkStart w:id="6" w:name="Text31"/>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bookmarkEnd w:id="6"/>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6C0C508D" w14:textId="52925C39"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=(c10/b10)*100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D13486" w:rsidRPr="003370A5" w14:paraId="7B8A88A7" w14:textId="77777777" w:rsidTr="003370A5">
        <w:trPr>
          <w:trHeight w:val="341"/>
        </w:trPr>
        <w:tc>
          <w:tcPr>
            <w:tcW w:w="7556" w:type="dxa"/>
            <w:gridSpan w:val="7"/>
            <w:tcBorders>
              <w:bottom w:val="single" w:sz="4" w:space="0" w:color="auto"/>
            </w:tcBorders>
            <w:vAlign w:val="center"/>
          </w:tcPr>
          <w:p w14:paraId="5E2607ED" w14:textId="0DFB0CC3" w:rsidR="00D13486" w:rsidRPr="003370A5" w:rsidRDefault="00D13486" w:rsidP="00D13486">
            <w:pPr>
              <w:rPr>
                <w:rFonts w:ascii="Arial" w:hAnsi="Arial" w:cs="Arial"/>
                <w:bCs/>
                <w:sz w:val="18"/>
                <w:szCs w:val="18"/>
              </w:rPr>
            </w:pPr>
            <w:r w:rsidRPr="003370A5">
              <w:rPr>
                <w:rFonts w:ascii="Arial" w:hAnsi="Arial" w:cs="Arial"/>
                <w:bCs/>
                <w:sz w:val="18"/>
                <w:szCs w:val="18"/>
              </w:rPr>
              <w:t>Pre-Apprenticeship Training</w:t>
            </w:r>
          </w:p>
        </w:tc>
        <w:tc>
          <w:tcPr>
            <w:tcW w:w="750" w:type="dxa"/>
            <w:tcBorders>
              <w:bottom w:val="single" w:sz="4" w:space="0" w:color="auto"/>
              <w:right w:val="single" w:sz="4" w:space="0" w:color="auto"/>
            </w:tcBorders>
            <w:vAlign w:val="center"/>
          </w:tcPr>
          <w:p w14:paraId="740B06AE" w14:textId="7639F1FF" w:rsidR="00D13486" w:rsidRPr="003370A5" w:rsidRDefault="001337FC" w:rsidP="00D13486">
            <w:pPr>
              <w:jc w:val="center"/>
              <w:rPr>
                <w:rFonts w:ascii="Arial" w:hAnsi="Arial" w:cs="Arial"/>
                <w:bCs/>
                <w:sz w:val="18"/>
                <w:szCs w:val="18"/>
              </w:rPr>
            </w:pPr>
            <w:r w:rsidRPr="003370A5">
              <w:rPr>
                <w:rFonts w:ascii="Arial" w:hAnsi="Arial" w:cs="Arial"/>
                <w:bCs/>
                <w:sz w:val="18"/>
                <w:szCs w:val="18"/>
              </w:rPr>
              <w:t>10</w:t>
            </w:r>
          </w:p>
        </w:tc>
        <w:tc>
          <w:tcPr>
            <w:tcW w:w="691" w:type="dxa"/>
            <w:tcBorders>
              <w:top w:val="single" w:sz="4" w:space="0" w:color="auto"/>
              <w:left w:val="single" w:sz="4" w:space="0" w:color="auto"/>
              <w:bottom w:val="single" w:sz="4" w:space="0" w:color="auto"/>
              <w:right w:val="single" w:sz="12" w:space="0" w:color="auto"/>
            </w:tcBorders>
            <w:vAlign w:val="center"/>
          </w:tcPr>
          <w:p w14:paraId="660C3D84" w14:textId="673A2032"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ffData>
                  <w:name w:val="Text31"/>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c>
          <w:tcPr>
            <w:tcW w:w="726"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A0D7FA" w14:textId="5A8F2551"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r>
            <w:r w:rsidRPr="003370A5">
              <w:rPr>
                <w:rFonts w:ascii="Arial" w:hAnsi="Arial" w:cs="Arial"/>
                <w:bCs/>
                <w:sz w:val="18"/>
                <w:szCs w:val="18"/>
              </w:rPr>
              <w:instrText xml:space="preserve"> =(c11/b11)*100 \# "0%" </w:instrText>
            </w:r>
            <w:r w:rsidRPr="003370A5">
              <w:rPr>
                <w:rFonts w:ascii="Arial" w:hAnsi="Arial" w:cs="Arial"/>
                <w:bCs/>
                <w:sz w:val="18"/>
                <w:szCs w:val="18"/>
              </w:rPr>
              <w:fldChar w:fldCharType="separate"/>
            </w:r>
            <w:r w:rsidRPr="003370A5">
              <w:rPr>
                <w:rFonts w:ascii="Arial" w:hAnsi="Arial" w:cs="Arial"/>
                <w:bCs/>
                <w:noProof/>
                <w:sz w:val="18"/>
                <w:szCs w:val="18"/>
              </w:rPr>
              <w:t>0%</w:t>
            </w:r>
            <w:r w:rsidRPr="003370A5">
              <w:rPr>
                <w:rFonts w:ascii="Arial" w:hAnsi="Arial" w:cs="Arial"/>
                <w:bCs/>
                <w:sz w:val="18"/>
                <w:szCs w:val="18"/>
              </w:rPr>
              <w:fldChar w:fldCharType="end"/>
            </w:r>
          </w:p>
        </w:tc>
      </w:tr>
      <w:tr w:rsidR="00D13486" w:rsidRPr="003370A5" w14:paraId="746963A2" w14:textId="77777777" w:rsidTr="00407A0C">
        <w:trPr>
          <w:trHeight w:val="621"/>
        </w:trPr>
        <w:tc>
          <w:tcPr>
            <w:tcW w:w="9723" w:type="dxa"/>
            <w:gridSpan w:val="10"/>
            <w:tcBorders>
              <w:bottom w:val="nil"/>
              <w:right w:val="single" w:sz="4" w:space="0" w:color="auto"/>
            </w:tcBorders>
          </w:tcPr>
          <w:p w14:paraId="3AFC1975" w14:textId="21B46B3E" w:rsidR="00D13486" w:rsidRPr="003370A5" w:rsidRDefault="00D13486" w:rsidP="00D13486">
            <w:pPr>
              <w:spacing w:before="120"/>
              <w:rPr>
                <w:rFonts w:ascii="Arial" w:hAnsi="Arial" w:cs="Arial"/>
                <w:b/>
                <w:sz w:val="18"/>
                <w:szCs w:val="18"/>
              </w:rPr>
            </w:pPr>
            <w:r w:rsidRPr="003370A5">
              <w:rPr>
                <w:rFonts w:ascii="Arial" w:hAnsi="Arial" w:cs="Arial"/>
                <w:b/>
                <w:sz w:val="18"/>
                <w:szCs w:val="18"/>
              </w:rPr>
              <w:t xml:space="preserve">For any measure </w:t>
            </w:r>
            <w:r w:rsidRPr="003370A5">
              <w:rPr>
                <w:rFonts w:ascii="Arial" w:hAnsi="Arial" w:cs="Arial"/>
                <w:b/>
                <w:sz w:val="18"/>
                <w:szCs w:val="18"/>
                <w:u w:val="single"/>
              </w:rPr>
              <w:t>not on pace to meet program performance</w:t>
            </w:r>
            <w:r w:rsidRPr="003370A5">
              <w:rPr>
                <w:rFonts w:ascii="Arial" w:hAnsi="Arial" w:cs="Arial"/>
                <w:b/>
                <w:sz w:val="18"/>
                <w:szCs w:val="18"/>
              </w:rPr>
              <w:t>, describe the factors that may be contributing to the underperformance and the steps being taken to improve performance over the remainder of the year.</w:t>
            </w:r>
          </w:p>
        </w:tc>
      </w:tr>
      <w:tr w:rsidR="00D13486" w:rsidRPr="003370A5" w14:paraId="12106FCD" w14:textId="77777777" w:rsidTr="00407A0C">
        <w:trPr>
          <w:trHeight w:val="621"/>
        </w:trPr>
        <w:tc>
          <w:tcPr>
            <w:tcW w:w="9723" w:type="dxa"/>
            <w:gridSpan w:val="10"/>
            <w:tcBorders>
              <w:top w:val="nil"/>
              <w:bottom w:val="single" w:sz="4" w:space="0" w:color="auto"/>
              <w:right w:val="single" w:sz="4" w:space="0" w:color="auto"/>
            </w:tcBorders>
          </w:tcPr>
          <w:p w14:paraId="0A203EA8" w14:textId="722AE431" w:rsidR="00D13486" w:rsidRPr="003370A5" w:rsidRDefault="00D13486" w:rsidP="00D13486">
            <w:pPr>
              <w:rPr>
                <w:rFonts w:ascii="Arial" w:hAnsi="Arial" w:cs="Arial"/>
                <w:bCs/>
                <w:sz w:val="18"/>
                <w:szCs w:val="18"/>
              </w:rPr>
            </w:pPr>
            <w:r w:rsidRPr="003370A5">
              <w:rPr>
                <w:rFonts w:ascii="Arial" w:hAnsi="Arial" w:cs="Arial"/>
                <w:bCs/>
                <w:sz w:val="18"/>
                <w:szCs w:val="18"/>
              </w:rPr>
              <w:t xml:space="preserve">Response: </w:t>
            </w:r>
            <w:r w:rsidRPr="003370A5">
              <w:rPr>
                <w:rFonts w:ascii="Arial" w:hAnsi="Arial" w:cs="Arial"/>
                <w:bCs/>
                <w:sz w:val="18"/>
                <w:szCs w:val="18"/>
              </w:rPr>
              <w:fldChar w:fldCharType="begin">
                <w:ffData>
                  <w:name w:val="Text4"/>
                  <w:enabled/>
                  <w:calcOnExit w:val="0"/>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r>
      <w:tr w:rsidR="00D13486" w:rsidRPr="003370A5" w14:paraId="78E0D9FC" w14:textId="77777777" w:rsidTr="00A72ECF">
        <w:trPr>
          <w:trHeight w:val="260"/>
        </w:trPr>
        <w:tc>
          <w:tcPr>
            <w:tcW w:w="3013" w:type="dxa"/>
            <w:tcBorders>
              <w:top w:val="single" w:sz="4" w:space="0" w:color="auto"/>
              <w:bottom w:val="single" w:sz="4" w:space="0" w:color="auto"/>
            </w:tcBorders>
            <w:shd w:val="clear" w:color="auto" w:fill="828282" w:themeFill="accent3"/>
            <w:vAlign w:val="center"/>
          </w:tcPr>
          <w:p w14:paraId="165FD7E6" w14:textId="52E37E47"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Data Points</w:t>
            </w:r>
          </w:p>
        </w:tc>
        <w:tc>
          <w:tcPr>
            <w:tcW w:w="5293" w:type="dxa"/>
            <w:gridSpan w:val="7"/>
            <w:tcBorders>
              <w:top w:val="single" w:sz="4" w:space="0" w:color="auto"/>
              <w:bottom w:val="single" w:sz="4" w:space="0" w:color="auto"/>
              <w:right w:val="single" w:sz="4" w:space="0" w:color="auto"/>
            </w:tcBorders>
            <w:shd w:val="clear" w:color="auto" w:fill="828282" w:themeFill="accent3"/>
            <w:vAlign w:val="center"/>
          </w:tcPr>
          <w:p w14:paraId="31AB3D29" w14:textId="6A842BF2"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Definition</w:t>
            </w:r>
          </w:p>
        </w:tc>
        <w:tc>
          <w:tcPr>
            <w:tcW w:w="1417" w:type="dxa"/>
            <w:gridSpan w:val="2"/>
            <w:tcBorders>
              <w:top w:val="single" w:sz="4" w:space="0" w:color="auto"/>
              <w:bottom w:val="single" w:sz="4" w:space="0" w:color="auto"/>
              <w:right w:val="single" w:sz="4" w:space="0" w:color="auto"/>
            </w:tcBorders>
            <w:shd w:val="clear" w:color="auto" w:fill="828282" w:themeFill="accent3"/>
            <w:vAlign w:val="center"/>
          </w:tcPr>
          <w:p w14:paraId="1DB9B852" w14:textId="1293E61C" w:rsidR="00D13486" w:rsidRPr="003370A5" w:rsidRDefault="00D13486" w:rsidP="00D13486">
            <w:pPr>
              <w:jc w:val="center"/>
              <w:rPr>
                <w:rFonts w:ascii="Arial" w:hAnsi="Arial" w:cs="Arial"/>
                <w:b/>
                <w:color w:val="FFFFFF" w:themeColor="background1"/>
                <w:sz w:val="18"/>
                <w:szCs w:val="18"/>
              </w:rPr>
            </w:pPr>
            <w:r w:rsidRPr="003370A5">
              <w:rPr>
                <w:rFonts w:ascii="Arial" w:hAnsi="Arial" w:cs="Arial"/>
                <w:b/>
                <w:color w:val="FFFFFF" w:themeColor="background1"/>
                <w:sz w:val="18"/>
                <w:szCs w:val="18"/>
              </w:rPr>
              <w:t>YTD</w:t>
            </w:r>
          </w:p>
        </w:tc>
      </w:tr>
      <w:tr w:rsidR="00D13486" w:rsidRPr="003370A5" w14:paraId="41B88773" w14:textId="77777777" w:rsidTr="00407A0C">
        <w:trPr>
          <w:trHeight w:val="621"/>
        </w:trPr>
        <w:tc>
          <w:tcPr>
            <w:tcW w:w="3013" w:type="dxa"/>
            <w:tcBorders>
              <w:top w:val="single" w:sz="4" w:space="0" w:color="auto"/>
              <w:bottom w:val="single" w:sz="4" w:space="0" w:color="auto"/>
            </w:tcBorders>
            <w:vAlign w:val="center"/>
          </w:tcPr>
          <w:p w14:paraId="3294289D" w14:textId="4A3B92D6" w:rsidR="00D13486" w:rsidRPr="003370A5" w:rsidRDefault="00D13486" w:rsidP="00D13486">
            <w:pPr>
              <w:rPr>
                <w:rFonts w:ascii="Arial" w:hAnsi="Arial" w:cs="Arial"/>
                <w:sz w:val="18"/>
                <w:szCs w:val="18"/>
              </w:rPr>
            </w:pPr>
            <w:r w:rsidRPr="003370A5">
              <w:rPr>
                <w:rFonts w:ascii="Arial" w:hAnsi="Arial" w:cs="Arial"/>
                <w:bCs/>
                <w:sz w:val="18"/>
                <w:szCs w:val="18"/>
              </w:rPr>
              <w:t>6-Month Employment Retention</w:t>
            </w:r>
          </w:p>
        </w:tc>
        <w:tc>
          <w:tcPr>
            <w:tcW w:w="5293" w:type="dxa"/>
            <w:gridSpan w:val="7"/>
            <w:tcBorders>
              <w:top w:val="single" w:sz="4" w:space="0" w:color="auto"/>
              <w:bottom w:val="single" w:sz="4" w:space="0" w:color="auto"/>
              <w:right w:val="single" w:sz="4" w:space="0" w:color="auto"/>
            </w:tcBorders>
            <w:vAlign w:val="center"/>
          </w:tcPr>
          <w:p w14:paraId="7E2517B6" w14:textId="48DC1BD0" w:rsidR="00D13486" w:rsidRPr="003370A5" w:rsidRDefault="00D13486" w:rsidP="00D13486">
            <w:pPr>
              <w:rPr>
                <w:rFonts w:ascii="Arial" w:hAnsi="Arial" w:cs="Arial"/>
                <w:bCs/>
                <w:sz w:val="18"/>
                <w:szCs w:val="18"/>
              </w:rPr>
            </w:pPr>
            <w:r w:rsidRPr="003370A5">
              <w:rPr>
                <w:rFonts w:ascii="Arial" w:hAnsi="Arial" w:cs="Arial"/>
                <w:sz w:val="18"/>
                <w:szCs w:val="18"/>
              </w:rPr>
              <w:t xml:space="preserve">Of participants employed in the last 12 months, the percentage of those </w:t>
            </w:r>
            <w:proofErr w:type="gramStart"/>
            <w:r w:rsidRPr="003370A5">
              <w:rPr>
                <w:rFonts w:ascii="Arial" w:hAnsi="Arial" w:cs="Arial"/>
                <w:sz w:val="18"/>
                <w:szCs w:val="18"/>
              </w:rPr>
              <w:t>retained</w:t>
            </w:r>
            <w:proofErr w:type="gramEnd"/>
            <w:r w:rsidRPr="003370A5">
              <w:rPr>
                <w:rFonts w:ascii="Arial" w:hAnsi="Arial" w:cs="Arial"/>
                <w:sz w:val="18"/>
                <w:szCs w:val="18"/>
              </w:rPr>
              <w:t xml:space="preserve"> for 6+ months.</w:t>
            </w:r>
          </w:p>
        </w:tc>
        <w:tc>
          <w:tcPr>
            <w:tcW w:w="1417" w:type="dxa"/>
            <w:gridSpan w:val="2"/>
            <w:tcBorders>
              <w:top w:val="single" w:sz="4" w:space="0" w:color="auto"/>
              <w:bottom w:val="single" w:sz="4" w:space="0" w:color="auto"/>
              <w:right w:val="single" w:sz="4" w:space="0" w:color="auto"/>
            </w:tcBorders>
            <w:vAlign w:val="center"/>
          </w:tcPr>
          <w:p w14:paraId="238BB557" w14:textId="4B1429A0"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ffData>
                  <w:name w:val="Text45"/>
                  <w:enabled/>
                  <w:calcOnExit w:val="0"/>
                  <w:textInput>
                    <w:type w:val="number"/>
                    <w:maxLength w:val="3"/>
                  </w:textInput>
                </w:ffData>
              </w:fldChar>
            </w:r>
            <w:bookmarkStart w:id="7" w:name="Text45"/>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bookmarkEnd w:id="7"/>
          </w:p>
        </w:tc>
      </w:tr>
      <w:tr w:rsidR="00D13486" w:rsidRPr="003370A5" w14:paraId="69B3B1A3" w14:textId="77777777" w:rsidTr="00407A0C">
        <w:trPr>
          <w:trHeight w:val="621"/>
        </w:trPr>
        <w:tc>
          <w:tcPr>
            <w:tcW w:w="3013" w:type="dxa"/>
            <w:tcBorders>
              <w:top w:val="single" w:sz="4" w:space="0" w:color="auto"/>
              <w:bottom w:val="single" w:sz="4" w:space="0" w:color="auto"/>
            </w:tcBorders>
            <w:vAlign w:val="center"/>
          </w:tcPr>
          <w:p w14:paraId="6EE20618" w14:textId="2D982496" w:rsidR="00D13486" w:rsidRPr="003370A5" w:rsidRDefault="00D13486" w:rsidP="00D13486">
            <w:pPr>
              <w:rPr>
                <w:rFonts w:ascii="Arial" w:hAnsi="Arial" w:cs="Arial"/>
                <w:sz w:val="18"/>
                <w:szCs w:val="18"/>
              </w:rPr>
            </w:pPr>
            <w:r w:rsidRPr="003370A5">
              <w:rPr>
                <w:rFonts w:ascii="Arial" w:hAnsi="Arial" w:cs="Arial"/>
                <w:bCs/>
                <w:sz w:val="18"/>
                <w:szCs w:val="18"/>
              </w:rPr>
              <w:lastRenderedPageBreak/>
              <w:t>12-Month Employment Retention</w:t>
            </w:r>
          </w:p>
        </w:tc>
        <w:tc>
          <w:tcPr>
            <w:tcW w:w="5293" w:type="dxa"/>
            <w:gridSpan w:val="7"/>
            <w:tcBorders>
              <w:top w:val="single" w:sz="4" w:space="0" w:color="auto"/>
              <w:bottom w:val="single" w:sz="4" w:space="0" w:color="auto"/>
              <w:right w:val="single" w:sz="4" w:space="0" w:color="auto"/>
            </w:tcBorders>
            <w:vAlign w:val="center"/>
          </w:tcPr>
          <w:p w14:paraId="6CD42F28" w14:textId="21A1CCA3" w:rsidR="00D13486" w:rsidRPr="003370A5" w:rsidRDefault="00D13486" w:rsidP="00D13486">
            <w:pPr>
              <w:rPr>
                <w:rFonts w:ascii="Arial" w:hAnsi="Arial" w:cs="Arial"/>
                <w:sz w:val="18"/>
                <w:szCs w:val="18"/>
              </w:rPr>
            </w:pPr>
            <w:r w:rsidRPr="003370A5">
              <w:rPr>
                <w:rFonts w:ascii="Arial" w:hAnsi="Arial" w:cs="Arial"/>
                <w:sz w:val="18"/>
                <w:szCs w:val="18"/>
              </w:rPr>
              <w:t xml:space="preserve">Of participants employed in the last 24 months, the percentage of those </w:t>
            </w:r>
            <w:proofErr w:type="gramStart"/>
            <w:r w:rsidRPr="003370A5">
              <w:rPr>
                <w:rFonts w:ascii="Arial" w:hAnsi="Arial" w:cs="Arial"/>
                <w:sz w:val="18"/>
                <w:szCs w:val="18"/>
              </w:rPr>
              <w:t>retained</w:t>
            </w:r>
            <w:proofErr w:type="gramEnd"/>
            <w:r w:rsidRPr="003370A5">
              <w:rPr>
                <w:rFonts w:ascii="Arial" w:hAnsi="Arial" w:cs="Arial"/>
                <w:sz w:val="18"/>
                <w:szCs w:val="18"/>
              </w:rPr>
              <w:t xml:space="preserve"> for 12+ months.</w:t>
            </w:r>
          </w:p>
        </w:tc>
        <w:tc>
          <w:tcPr>
            <w:tcW w:w="1417" w:type="dxa"/>
            <w:gridSpan w:val="2"/>
            <w:tcBorders>
              <w:top w:val="single" w:sz="4" w:space="0" w:color="auto"/>
              <w:bottom w:val="single" w:sz="4" w:space="0" w:color="auto"/>
              <w:right w:val="single" w:sz="4" w:space="0" w:color="auto"/>
            </w:tcBorders>
            <w:vAlign w:val="center"/>
          </w:tcPr>
          <w:p w14:paraId="2321FB55" w14:textId="7870BA5B" w:rsidR="00D13486" w:rsidRPr="003370A5" w:rsidRDefault="00D13486" w:rsidP="00D13486">
            <w:pPr>
              <w:jc w:val="center"/>
              <w:rPr>
                <w:rFonts w:ascii="Arial" w:hAnsi="Arial" w:cs="Arial"/>
                <w:bCs/>
                <w:sz w:val="18"/>
                <w:szCs w:val="18"/>
              </w:rPr>
            </w:pPr>
            <w:r w:rsidRPr="003370A5">
              <w:rPr>
                <w:rFonts w:ascii="Arial" w:hAnsi="Arial" w:cs="Arial"/>
                <w:bCs/>
                <w:sz w:val="18"/>
                <w:szCs w:val="18"/>
              </w:rPr>
              <w:fldChar w:fldCharType="begin">
                <w:ffData>
                  <w:name w:val="Text45"/>
                  <w:enabled/>
                  <w:calcOnExit w:val="0"/>
                  <w:textInput>
                    <w:type w:val="number"/>
                    <w:maxLength w:val="3"/>
                  </w:textInput>
                </w:ffData>
              </w:fldChar>
            </w:r>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p>
        </w:tc>
      </w:tr>
      <w:tr w:rsidR="00D13486" w:rsidRPr="003370A5" w14:paraId="0233357D" w14:textId="77777777" w:rsidTr="0019032C">
        <w:trPr>
          <w:trHeight w:val="260"/>
        </w:trPr>
        <w:tc>
          <w:tcPr>
            <w:tcW w:w="9723" w:type="dxa"/>
            <w:gridSpan w:val="10"/>
            <w:tcBorders>
              <w:top w:val="single" w:sz="4" w:space="0" w:color="auto"/>
              <w:bottom w:val="nil"/>
              <w:right w:val="single" w:sz="4" w:space="0" w:color="auto"/>
            </w:tcBorders>
          </w:tcPr>
          <w:p w14:paraId="63E924BC" w14:textId="42C11706" w:rsidR="00D13486" w:rsidRPr="003370A5" w:rsidRDefault="00D13486" w:rsidP="00D13486">
            <w:pPr>
              <w:rPr>
                <w:rFonts w:ascii="Arial" w:hAnsi="Arial" w:cs="Arial"/>
                <w:bCs/>
                <w:i/>
                <w:iCs/>
                <w:sz w:val="18"/>
                <w:szCs w:val="18"/>
              </w:rPr>
            </w:pPr>
            <w:r w:rsidRPr="003370A5">
              <w:rPr>
                <w:rFonts w:ascii="Arial" w:hAnsi="Arial" w:cs="Arial"/>
                <w:bCs/>
                <w:i/>
                <w:iCs/>
                <w:sz w:val="18"/>
                <w:szCs w:val="18"/>
              </w:rPr>
              <w:t>Please provide any comments or feedback regarding implementation of these data points.</w:t>
            </w:r>
          </w:p>
        </w:tc>
      </w:tr>
      <w:tr w:rsidR="00D13486" w:rsidRPr="003370A5" w14:paraId="5ED86AED" w14:textId="77777777" w:rsidTr="0019032C">
        <w:trPr>
          <w:trHeight w:val="360"/>
        </w:trPr>
        <w:tc>
          <w:tcPr>
            <w:tcW w:w="9723" w:type="dxa"/>
            <w:gridSpan w:val="10"/>
            <w:tcBorders>
              <w:top w:val="nil"/>
              <w:bottom w:val="single" w:sz="4" w:space="0" w:color="auto"/>
              <w:right w:val="single" w:sz="4" w:space="0" w:color="auto"/>
            </w:tcBorders>
          </w:tcPr>
          <w:p w14:paraId="1438B730" w14:textId="56F9F53E" w:rsidR="00D13486" w:rsidRPr="003370A5" w:rsidRDefault="00D13486" w:rsidP="00D13486">
            <w:pPr>
              <w:rPr>
                <w:rFonts w:ascii="Arial" w:hAnsi="Arial" w:cs="Arial"/>
                <w:bCs/>
                <w:sz w:val="18"/>
                <w:szCs w:val="18"/>
              </w:rPr>
            </w:pPr>
            <w:r w:rsidRPr="003370A5">
              <w:rPr>
                <w:rFonts w:ascii="Arial" w:hAnsi="Arial" w:cs="Arial"/>
                <w:bCs/>
                <w:sz w:val="18"/>
                <w:szCs w:val="18"/>
              </w:rPr>
              <w:fldChar w:fldCharType="begin">
                <w:ffData>
                  <w:name w:val="Text52"/>
                  <w:enabled/>
                  <w:calcOnExit w:val="0"/>
                  <w:textInput/>
                </w:ffData>
              </w:fldChar>
            </w:r>
            <w:bookmarkStart w:id="8" w:name="Text52"/>
            <w:r w:rsidRPr="003370A5">
              <w:rPr>
                <w:rFonts w:ascii="Arial" w:hAnsi="Arial" w:cs="Arial"/>
                <w:bCs/>
                <w:sz w:val="18"/>
                <w:szCs w:val="18"/>
              </w:rPr>
              <w:instrText xml:space="preserve"> FORMTEXT </w:instrText>
            </w:r>
            <w:r w:rsidRPr="003370A5">
              <w:rPr>
                <w:rFonts w:ascii="Arial" w:hAnsi="Arial" w:cs="Arial"/>
                <w:bCs/>
                <w:sz w:val="18"/>
                <w:szCs w:val="18"/>
              </w:rPr>
            </w:r>
            <w:r w:rsidRPr="003370A5">
              <w:rPr>
                <w:rFonts w:ascii="Arial" w:hAnsi="Arial" w:cs="Arial"/>
                <w:bCs/>
                <w:sz w:val="18"/>
                <w:szCs w:val="18"/>
              </w:rPr>
              <w:fldChar w:fldCharType="separate"/>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noProof/>
                <w:sz w:val="18"/>
                <w:szCs w:val="18"/>
              </w:rPr>
              <w:t> </w:t>
            </w:r>
            <w:r w:rsidRPr="003370A5">
              <w:rPr>
                <w:rFonts w:ascii="Arial" w:hAnsi="Arial" w:cs="Arial"/>
                <w:bCs/>
                <w:sz w:val="18"/>
                <w:szCs w:val="18"/>
              </w:rPr>
              <w:fldChar w:fldCharType="end"/>
            </w:r>
            <w:bookmarkEnd w:id="8"/>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9"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9"/>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 xml:space="preserve">Discuss any overspending </w:t>
      </w:r>
      <w:proofErr w:type="gramStart"/>
      <w:r>
        <w:rPr>
          <w:rFonts w:ascii="Arial" w:hAnsi="Arial" w:cs="Arial"/>
          <w:bCs/>
          <w:sz w:val="22"/>
          <w:szCs w:val="22"/>
        </w:rPr>
        <w:t>in</w:t>
      </w:r>
      <w:proofErr w:type="gramEnd"/>
      <w:r>
        <w:rPr>
          <w:rFonts w:ascii="Arial" w:hAnsi="Arial" w:cs="Arial"/>
          <w:bCs/>
          <w:sz w:val="22"/>
          <w:szCs w:val="22"/>
        </w:rPr>
        <w:t xml:space="preserve"> your budget (i.e. funds </w:t>
      </w:r>
      <w:proofErr w:type="gramStart"/>
      <w:r>
        <w:rPr>
          <w:rFonts w:ascii="Arial" w:hAnsi="Arial" w:cs="Arial"/>
          <w:bCs/>
          <w:sz w:val="22"/>
          <w:szCs w:val="22"/>
        </w:rPr>
        <w:t>likely</w:t>
      </w:r>
      <w:proofErr w:type="gramEnd"/>
      <w:r>
        <w:rPr>
          <w:rFonts w:ascii="Arial" w:hAnsi="Arial" w:cs="Arial"/>
          <w:bCs/>
          <w:sz w:val="22"/>
          <w:szCs w:val="22"/>
        </w:rPr>
        <w:t xml:space="preserve"> to be exhausted before the end of </w:t>
      </w:r>
      <w:proofErr w:type="gramStart"/>
      <w:r>
        <w:rPr>
          <w:rFonts w:ascii="Arial" w:hAnsi="Arial" w:cs="Arial"/>
          <w:bCs/>
          <w:sz w:val="22"/>
          <w:szCs w:val="22"/>
        </w:rPr>
        <w:t>the program</w:t>
      </w:r>
      <w:proofErr w:type="gramEnd"/>
      <w:r>
        <w:rPr>
          <w:rFonts w:ascii="Arial" w:hAnsi="Arial" w:cs="Arial"/>
          <w:bCs/>
          <w:sz w:val="22"/>
          <w:szCs w:val="22"/>
        </w:rPr>
        <w:t xml:space="preserve">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10"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11"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1"/>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w:t>
      </w:r>
      <w:proofErr w:type="gramStart"/>
      <w:r>
        <w:rPr>
          <w:rFonts w:ascii="Arial" w:hAnsi="Arial" w:cs="Arial"/>
          <w:sz w:val="22"/>
          <w:szCs w:val="22"/>
        </w:rPr>
        <w:t>a brief summary</w:t>
      </w:r>
      <w:proofErr w:type="gramEnd"/>
      <w:r>
        <w:rPr>
          <w:rFonts w:ascii="Arial" w:hAnsi="Arial" w:cs="Arial"/>
          <w:sz w:val="22"/>
          <w:szCs w:val="22"/>
        </w:rPr>
        <w:t xml:space="preserve">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12"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3"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4"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5"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proofErr w:type="gramStart"/>
      <w:r>
        <w:rPr>
          <w:rFonts w:ascii="Arial" w:hAnsi="Arial" w:cs="Arial"/>
          <w:sz w:val="22"/>
          <w:szCs w:val="22"/>
        </w:rPr>
        <w:t>List</w:t>
      </w:r>
      <w:proofErr w:type="gramEnd"/>
      <w:r>
        <w:rPr>
          <w:rFonts w:ascii="Arial" w:hAnsi="Arial" w:cs="Arial"/>
          <w:sz w:val="22"/>
          <w:szCs w:val="22"/>
        </w:rPr>
        <w:t xml:space="preserve">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6"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7"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lastRenderedPageBreak/>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8"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19"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20"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2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22"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22"/>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3"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3"/>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4"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4"/>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5"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5"/>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6"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6"/>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lastRenderedPageBreak/>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End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End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End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End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E292E" w14:textId="77777777" w:rsidR="006E2304" w:rsidRDefault="006E2304">
      <w:r>
        <w:separator/>
      </w:r>
    </w:p>
  </w:endnote>
  <w:endnote w:type="continuationSeparator" w:id="0">
    <w:p w14:paraId="6AD9DC12" w14:textId="77777777" w:rsidR="006E2304" w:rsidRDefault="006E2304">
      <w:r>
        <w:continuationSeparator/>
      </w:r>
    </w:p>
  </w:endnote>
  <w:endnote w:type="continuationNotice" w:id="1">
    <w:p w14:paraId="22DA06C2" w14:textId="77777777" w:rsidR="006E2304" w:rsidRDefault="006E23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73980" w14:textId="77777777" w:rsidR="006E2304" w:rsidRDefault="006E2304">
      <w:r>
        <w:separator/>
      </w:r>
    </w:p>
  </w:footnote>
  <w:footnote w:type="continuationSeparator" w:id="0">
    <w:p w14:paraId="4F0DEBDA" w14:textId="77777777" w:rsidR="006E2304" w:rsidRDefault="006E2304">
      <w:r>
        <w:continuationSeparator/>
      </w:r>
    </w:p>
  </w:footnote>
  <w:footnote w:type="continuationNotice" w:id="1">
    <w:p w14:paraId="68F30840" w14:textId="77777777" w:rsidR="006E2304" w:rsidRDefault="006E23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53B3F"/>
    <w:rsid w:val="000560F7"/>
    <w:rsid w:val="00062241"/>
    <w:rsid w:val="0006314A"/>
    <w:rsid w:val="00070A48"/>
    <w:rsid w:val="00072785"/>
    <w:rsid w:val="00073DF7"/>
    <w:rsid w:val="00075099"/>
    <w:rsid w:val="00080244"/>
    <w:rsid w:val="0008330D"/>
    <w:rsid w:val="00084E10"/>
    <w:rsid w:val="00085D9E"/>
    <w:rsid w:val="000863F7"/>
    <w:rsid w:val="000864E2"/>
    <w:rsid w:val="00086500"/>
    <w:rsid w:val="00087792"/>
    <w:rsid w:val="00096A3E"/>
    <w:rsid w:val="00096B8F"/>
    <w:rsid w:val="000A1BC5"/>
    <w:rsid w:val="000A1BE5"/>
    <w:rsid w:val="000A1D80"/>
    <w:rsid w:val="000A46F2"/>
    <w:rsid w:val="000A738A"/>
    <w:rsid w:val="000B0CA0"/>
    <w:rsid w:val="000B18E5"/>
    <w:rsid w:val="000B1F53"/>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07FB2"/>
    <w:rsid w:val="00117D20"/>
    <w:rsid w:val="00123727"/>
    <w:rsid w:val="00124DF9"/>
    <w:rsid w:val="00124E35"/>
    <w:rsid w:val="001250BD"/>
    <w:rsid w:val="0012683D"/>
    <w:rsid w:val="001274B9"/>
    <w:rsid w:val="00131997"/>
    <w:rsid w:val="001337FC"/>
    <w:rsid w:val="001344E4"/>
    <w:rsid w:val="00135731"/>
    <w:rsid w:val="00135FD5"/>
    <w:rsid w:val="00136518"/>
    <w:rsid w:val="00137E85"/>
    <w:rsid w:val="00140166"/>
    <w:rsid w:val="00140C31"/>
    <w:rsid w:val="001422A9"/>
    <w:rsid w:val="0014458A"/>
    <w:rsid w:val="00144756"/>
    <w:rsid w:val="00147201"/>
    <w:rsid w:val="00150449"/>
    <w:rsid w:val="00154F14"/>
    <w:rsid w:val="00155902"/>
    <w:rsid w:val="00156B9A"/>
    <w:rsid w:val="001604A8"/>
    <w:rsid w:val="00161253"/>
    <w:rsid w:val="00161755"/>
    <w:rsid w:val="00166B99"/>
    <w:rsid w:val="00167B59"/>
    <w:rsid w:val="00172B03"/>
    <w:rsid w:val="0017430C"/>
    <w:rsid w:val="001761F5"/>
    <w:rsid w:val="00180ED9"/>
    <w:rsid w:val="0018161F"/>
    <w:rsid w:val="0018226B"/>
    <w:rsid w:val="001823EC"/>
    <w:rsid w:val="00182D9C"/>
    <w:rsid w:val="001847DA"/>
    <w:rsid w:val="00186EF4"/>
    <w:rsid w:val="001879EC"/>
    <w:rsid w:val="0019032C"/>
    <w:rsid w:val="001903D0"/>
    <w:rsid w:val="00192AD4"/>
    <w:rsid w:val="00192DCE"/>
    <w:rsid w:val="00196850"/>
    <w:rsid w:val="0019762D"/>
    <w:rsid w:val="001A0FC0"/>
    <w:rsid w:val="001A2EF1"/>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707"/>
    <w:rsid w:val="0021207F"/>
    <w:rsid w:val="00213690"/>
    <w:rsid w:val="00214631"/>
    <w:rsid w:val="00214FD6"/>
    <w:rsid w:val="00217F6C"/>
    <w:rsid w:val="00221894"/>
    <w:rsid w:val="00222AC4"/>
    <w:rsid w:val="00227084"/>
    <w:rsid w:val="00227517"/>
    <w:rsid w:val="00230CC0"/>
    <w:rsid w:val="00232BAB"/>
    <w:rsid w:val="0023538D"/>
    <w:rsid w:val="00240A08"/>
    <w:rsid w:val="0024309F"/>
    <w:rsid w:val="002431E7"/>
    <w:rsid w:val="0024489C"/>
    <w:rsid w:val="00246843"/>
    <w:rsid w:val="002507D8"/>
    <w:rsid w:val="00252193"/>
    <w:rsid w:val="002521A7"/>
    <w:rsid w:val="002522F2"/>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2287"/>
    <w:rsid w:val="002936AB"/>
    <w:rsid w:val="00294E50"/>
    <w:rsid w:val="00296113"/>
    <w:rsid w:val="002A0D2E"/>
    <w:rsid w:val="002A3AC8"/>
    <w:rsid w:val="002A5809"/>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4AEB"/>
    <w:rsid w:val="002E71B7"/>
    <w:rsid w:val="002F06D3"/>
    <w:rsid w:val="002F504D"/>
    <w:rsid w:val="002F6D63"/>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370A5"/>
    <w:rsid w:val="003413EA"/>
    <w:rsid w:val="00343CDA"/>
    <w:rsid w:val="00350AD0"/>
    <w:rsid w:val="003557CB"/>
    <w:rsid w:val="00360B97"/>
    <w:rsid w:val="003616AB"/>
    <w:rsid w:val="00363EF5"/>
    <w:rsid w:val="00367F45"/>
    <w:rsid w:val="0037211D"/>
    <w:rsid w:val="003732EE"/>
    <w:rsid w:val="00374A38"/>
    <w:rsid w:val="0037694F"/>
    <w:rsid w:val="00377241"/>
    <w:rsid w:val="003811A3"/>
    <w:rsid w:val="00383A6B"/>
    <w:rsid w:val="00386E15"/>
    <w:rsid w:val="00391615"/>
    <w:rsid w:val="00392268"/>
    <w:rsid w:val="003939B3"/>
    <w:rsid w:val="00395F7B"/>
    <w:rsid w:val="003960CF"/>
    <w:rsid w:val="003A06E6"/>
    <w:rsid w:val="003A2EA6"/>
    <w:rsid w:val="003A5D3D"/>
    <w:rsid w:val="003A69C9"/>
    <w:rsid w:val="003A7515"/>
    <w:rsid w:val="003B14C8"/>
    <w:rsid w:val="003B3D18"/>
    <w:rsid w:val="003B59A4"/>
    <w:rsid w:val="003C0EF3"/>
    <w:rsid w:val="003C15C9"/>
    <w:rsid w:val="003C37AF"/>
    <w:rsid w:val="003C5733"/>
    <w:rsid w:val="003C6783"/>
    <w:rsid w:val="003C729A"/>
    <w:rsid w:val="003D075E"/>
    <w:rsid w:val="003D60F7"/>
    <w:rsid w:val="003E2B29"/>
    <w:rsid w:val="003E3364"/>
    <w:rsid w:val="003E5765"/>
    <w:rsid w:val="003E591A"/>
    <w:rsid w:val="003E7F7D"/>
    <w:rsid w:val="003F007B"/>
    <w:rsid w:val="003F078C"/>
    <w:rsid w:val="003F07C7"/>
    <w:rsid w:val="00401A67"/>
    <w:rsid w:val="00404A15"/>
    <w:rsid w:val="00404F57"/>
    <w:rsid w:val="0040749F"/>
    <w:rsid w:val="00407A0C"/>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C43"/>
    <w:rsid w:val="00457D20"/>
    <w:rsid w:val="00463C36"/>
    <w:rsid w:val="00464563"/>
    <w:rsid w:val="00466EA8"/>
    <w:rsid w:val="00470B91"/>
    <w:rsid w:val="00472A56"/>
    <w:rsid w:val="00472EAF"/>
    <w:rsid w:val="00473C91"/>
    <w:rsid w:val="00476BB3"/>
    <w:rsid w:val="00477640"/>
    <w:rsid w:val="00477B9A"/>
    <w:rsid w:val="00480240"/>
    <w:rsid w:val="004869F7"/>
    <w:rsid w:val="00487E77"/>
    <w:rsid w:val="00491B14"/>
    <w:rsid w:val="00491F34"/>
    <w:rsid w:val="00492276"/>
    <w:rsid w:val="00492737"/>
    <w:rsid w:val="00497D5E"/>
    <w:rsid w:val="004A1B23"/>
    <w:rsid w:val="004A62E4"/>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257E"/>
    <w:rsid w:val="00512C8C"/>
    <w:rsid w:val="00513ECE"/>
    <w:rsid w:val="00514EEF"/>
    <w:rsid w:val="00515286"/>
    <w:rsid w:val="00515582"/>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D6"/>
    <w:rsid w:val="005B2A19"/>
    <w:rsid w:val="005B3D6D"/>
    <w:rsid w:val="005B3FFA"/>
    <w:rsid w:val="005B595E"/>
    <w:rsid w:val="005D0181"/>
    <w:rsid w:val="005D1CE3"/>
    <w:rsid w:val="005D4993"/>
    <w:rsid w:val="005D4A94"/>
    <w:rsid w:val="005D516A"/>
    <w:rsid w:val="005D60A6"/>
    <w:rsid w:val="005E1E55"/>
    <w:rsid w:val="005F20B5"/>
    <w:rsid w:val="005F6768"/>
    <w:rsid w:val="00604711"/>
    <w:rsid w:val="0060475A"/>
    <w:rsid w:val="006134BE"/>
    <w:rsid w:val="00616904"/>
    <w:rsid w:val="00617160"/>
    <w:rsid w:val="00621197"/>
    <w:rsid w:val="00621338"/>
    <w:rsid w:val="006222D8"/>
    <w:rsid w:val="006224BE"/>
    <w:rsid w:val="006244BA"/>
    <w:rsid w:val="006246E0"/>
    <w:rsid w:val="00636D98"/>
    <w:rsid w:val="00636EB0"/>
    <w:rsid w:val="006451A7"/>
    <w:rsid w:val="00645E99"/>
    <w:rsid w:val="006500C7"/>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425F"/>
    <w:rsid w:val="006B5189"/>
    <w:rsid w:val="006B5625"/>
    <w:rsid w:val="006B63EB"/>
    <w:rsid w:val="006B6816"/>
    <w:rsid w:val="006B7535"/>
    <w:rsid w:val="006B7691"/>
    <w:rsid w:val="006B7DFB"/>
    <w:rsid w:val="006C14CA"/>
    <w:rsid w:val="006C1E41"/>
    <w:rsid w:val="006C20DB"/>
    <w:rsid w:val="006C2E57"/>
    <w:rsid w:val="006C4FC4"/>
    <w:rsid w:val="006C67DE"/>
    <w:rsid w:val="006C76D0"/>
    <w:rsid w:val="006D43DA"/>
    <w:rsid w:val="006D4FFD"/>
    <w:rsid w:val="006D7EC1"/>
    <w:rsid w:val="006D7F77"/>
    <w:rsid w:val="006E2304"/>
    <w:rsid w:val="006E3670"/>
    <w:rsid w:val="006F0714"/>
    <w:rsid w:val="006F109F"/>
    <w:rsid w:val="006F23B9"/>
    <w:rsid w:val="006F5812"/>
    <w:rsid w:val="006F6742"/>
    <w:rsid w:val="00703976"/>
    <w:rsid w:val="00704928"/>
    <w:rsid w:val="00714AF6"/>
    <w:rsid w:val="00716181"/>
    <w:rsid w:val="00717C9B"/>
    <w:rsid w:val="00720A52"/>
    <w:rsid w:val="0072329A"/>
    <w:rsid w:val="007232AA"/>
    <w:rsid w:val="00723A62"/>
    <w:rsid w:val="00724C1D"/>
    <w:rsid w:val="00727985"/>
    <w:rsid w:val="007310D3"/>
    <w:rsid w:val="0073205B"/>
    <w:rsid w:val="00732F44"/>
    <w:rsid w:val="007368BD"/>
    <w:rsid w:val="00736C24"/>
    <w:rsid w:val="00737D0F"/>
    <w:rsid w:val="00741C82"/>
    <w:rsid w:val="007424E8"/>
    <w:rsid w:val="00744627"/>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5BB8"/>
    <w:rsid w:val="007B44D0"/>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11FE"/>
    <w:rsid w:val="00813032"/>
    <w:rsid w:val="00813419"/>
    <w:rsid w:val="00813956"/>
    <w:rsid w:val="00815311"/>
    <w:rsid w:val="0082246B"/>
    <w:rsid w:val="008228AB"/>
    <w:rsid w:val="00822CA1"/>
    <w:rsid w:val="00823293"/>
    <w:rsid w:val="008235CE"/>
    <w:rsid w:val="00824A77"/>
    <w:rsid w:val="0082634B"/>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2671"/>
    <w:rsid w:val="008B3334"/>
    <w:rsid w:val="008B7CEA"/>
    <w:rsid w:val="008C18D1"/>
    <w:rsid w:val="008C1EB3"/>
    <w:rsid w:val="008C411A"/>
    <w:rsid w:val="008D1783"/>
    <w:rsid w:val="008D20CF"/>
    <w:rsid w:val="008D4C36"/>
    <w:rsid w:val="008D67C9"/>
    <w:rsid w:val="008E5FCA"/>
    <w:rsid w:val="008E6CB8"/>
    <w:rsid w:val="008F2F77"/>
    <w:rsid w:val="008F321A"/>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B3"/>
    <w:rsid w:val="009336E9"/>
    <w:rsid w:val="00933C6C"/>
    <w:rsid w:val="00933DE3"/>
    <w:rsid w:val="0093542B"/>
    <w:rsid w:val="00940661"/>
    <w:rsid w:val="00944573"/>
    <w:rsid w:val="00944F4A"/>
    <w:rsid w:val="009460BA"/>
    <w:rsid w:val="009478CA"/>
    <w:rsid w:val="00952DC2"/>
    <w:rsid w:val="009554BE"/>
    <w:rsid w:val="009556C7"/>
    <w:rsid w:val="00956208"/>
    <w:rsid w:val="009630AE"/>
    <w:rsid w:val="009702F4"/>
    <w:rsid w:val="009725F8"/>
    <w:rsid w:val="00974794"/>
    <w:rsid w:val="00980900"/>
    <w:rsid w:val="0098585F"/>
    <w:rsid w:val="00986B5F"/>
    <w:rsid w:val="00992626"/>
    <w:rsid w:val="00994BF4"/>
    <w:rsid w:val="009958A8"/>
    <w:rsid w:val="00997A83"/>
    <w:rsid w:val="00997B1C"/>
    <w:rsid w:val="009A03AE"/>
    <w:rsid w:val="009A2889"/>
    <w:rsid w:val="009A4524"/>
    <w:rsid w:val="009B04E7"/>
    <w:rsid w:val="009B1787"/>
    <w:rsid w:val="009B1ACD"/>
    <w:rsid w:val="009B26E4"/>
    <w:rsid w:val="009B2762"/>
    <w:rsid w:val="009B31D8"/>
    <w:rsid w:val="009B5D7B"/>
    <w:rsid w:val="009B7604"/>
    <w:rsid w:val="009C2761"/>
    <w:rsid w:val="009C6C0B"/>
    <w:rsid w:val="009C77E2"/>
    <w:rsid w:val="009C7D06"/>
    <w:rsid w:val="009D3EBC"/>
    <w:rsid w:val="009D4363"/>
    <w:rsid w:val="009D5E76"/>
    <w:rsid w:val="009D796B"/>
    <w:rsid w:val="009E1A24"/>
    <w:rsid w:val="009E2492"/>
    <w:rsid w:val="009E391D"/>
    <w:rsid w:val="009E595D"/>
    <w:rsid w:val="009E71EC"/>
    <w:rsid w:val="009F1A0E"/>
    <w:rsid w:val="009F42DD"/>
    <w:rsid w:val="009F5587"/>
    <w:rsid w:val="009F7884"/>
    <w:rsid w:val="00A0283D"/>
    <w:rsid w:val="00A073DC"/>
    <w:rsid w:val="00A07541"/>
    <w:rsid w:val="00A10984"/>
    <w:rsid w:val="00A14BB3"/>
    <w:rsid w:val="00A15461"/>
    <w:rsid w:val="00A23194"/>
    <w:rsid w:val="00A252B9"/>
    <w:rsid w:val="00A3020E"/>
    <w:rsid w:val="00A3024D"/>
    <w:rsid w:val="00A30B96"/>
    <w:rsid w:val="00A318D3"/>
    <w:rsid w:val="00A34831"/>
    <w:rsid w:val="00A34E67"/>
    <w:rsid w:val="00A3734B"/>
    <w:rsid w:val="00A41AAC"/>
    <w:rsid w:val="00A46A6B"/>
    <w:rsid w:val="00A531D6"/>
    <w:rsid w:val="00A57E45"/>
    <w:rsid w:val="00A61A6F"/>
    <w:rsid w:val="00A63E97"/>
    <w:rsid w:val="00A72ECF"/>
    <w:rsid w:val="00A76661"/>
    <w:rsid w:val="00A81283"/>
    <w:rsid w:val="00A81861"/>
    <w:rsid w:val="00A82578"/>
    <w:rsid w:val="00A87EA3"/>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B7F99"/>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7F28"/>
    <w:rsid w:val="00B80161"/>
    <w:rsid w:val="00B80AA1"/>
    <w:rsid w:val="00B833F5"/>
    <w:rsid w:val="00B83FA9"/>
    <w:rsid w:val="00B844EE"/>
    <w:rsid w:val="00B851D7"/>
    <w:rsid w:val="00B86FDD"/>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D72DD"/>
    <w:rsid w:val="00BE0641"/>
    <w:rsid w:val="00BE5E5C"/>
    <w:rsid w:val="00BF4920"/>
    <w:rsid w:val="00BF4B93"/>
    <w:rsid w:val="00BF5125"/>
    <w:rsid w:val="00BF7A0C"/>
    <w:rsid w:val="00C02A58"/>
    <w:rsid w:val="00C04878"/>
    <w:rsid w:val="00C059AC"/>
    <w:rsid w:val="00C07C3D"/>
    <w:rsid w:val="00C10652"/>
    <w:rsid w:val="00C116D6"/>
    <w:rsid w:val="00C133E7"/>
    <w:rsid w:val="00C1799E"/>
    <w:rsid w:val="00C17C73"/>
    <w:rsid w:val="00C20588"/>
    <w:rsid w:val="00C22794"/>
    <w:rsid w:val="00C2587D"/>
    <w:rsid w:val="00C26E50"/>
    <w:rsid w:val="00C27763"/>
    <w:rsid w:val="00C301A4"/>
    <w:rsid w:val="00C30EC9"/>
    <w:rsid w:val="00C349C1"/>
    <w:rsid w:val="00C358AA"/>
    <w:rsid w:val="00C415D4"/>
    <w:rsid w:val="00C4281B"/>
    <w:rsid w:val="00C43824"/>
    <w:rsid w:val="00C45140"/>
    <w:rsid w:val="00C462B2"/>
    <w:rsid w:val="00C47733"/>
    <w:rsid w:val="00C50708"/>
    <w:rsid w:val="00C51109"/>
    <w:rsid w:val="00C52C4B"/>
    <w:rsid w:val="00C530DA"/>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86767"/>
    <w:rsid w:val="00C91BAC"/>
    <w:rsid w:val="00C94037"/>
    <w:rsid w:val="00CA160E"/>
    <w:rsid w:val="00CA3F8C"/>
    <w:rsid w:val="00CA787D"/>
    <w:rsid w:val="00CA7B04"/>
    <w:rsid w:val="00CB3CC4"/>
    <w:rsid w:val="00CB3EF5"/>
    <w:rsid w:val="00CC0A90"/>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D01E5A"/>
    <w:rsid w:val="00D04102"/>
    <w:rsid w:val="00D05BF1"/>
    <w:rsid w:val="00D13486"/>
    <w:rsid w:val="00D2069D"/>
    <w:rsid w:val="00D23DF3"/>
    <w:rsid w:val="00D2449D"/>
    <w:rsid w:val="00D24F11"/>
    <w:rsid w:val="00D26140"/>
    <w:rsid w:val="00D261E5"/>
    <w:rsid w:val="00D26D9D"/>
    <w:rsid w:val="00D321C9"/>
    <w:rsid w:val="00D43708"/>
    <w:rsid w:val="00D43A33"/>
    <w:rsid w:val="00D43AC6"/>
    <w:rsid w:val="00D47874"/>
    <w:rsid w:val="00D50D9C"/>
    <w:rsid w:val="00D5104F"/>
    <w:rsid w:val="00D51409"/>
    <w:rsid w:val="00D54722"/>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42BA"/>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2DC0"/>
    <w:rsid w:val="00F152B1"/>
    <w:rsid w:val="00F15440"/>
    <w:rsid w:val="00F15645"/>
    <w:rsid w:val="00F32570"/>
    <w:rsid w:val="00F336F5"/>
    <w:rsid w:val="00F373FD"/>
    <w:rsid w:val="00F37F85"/>
    <w:rsid w:val="00F40172"/>
    <w:rsid w:val="00F413C4"/>
    <w:rsid w:val="00F41865"/>
    <w:rsid w:val="00F44BE7"/>
    <w:rsid w:val="00F45E80"/>
    <w:rsid w:val="00F474D6"/>
    <w:rsid w:val="00F4798C"/>
    <w:rsid w:val="00F47C2D"/>
    <w:rsid w:val="00F50144"/>
    <w:rsid w:val="00F54CE7"/>
    <w:rsid w:val="00F571DD"/>
    <w:rsid w:val="00F62D3F"/>
    <w:rsid w:val="00F63851"/>
    <w:rsid w:val="00F70CD7"/>
    <w:rsid w:val="00F7211B"/>
    <w:rsid w:val="00F73BF4"/>
    <w:rsid w:val="00F74D1C"/>
    <w:rsid w:val="00F777AD"/>
    <w:rsid w:val="00F80E03"/>
    <w:rsid w:val="00F85ADE"/>
    <w:rsid w:val="00F86BC4"/>
    <w:rsid w:val="00F87519"/>
    <w:rsid w:val="00F87A1E"/>
    <w:rsid w:val="00F904E8"/>
    <w:rsid w:val="00F90EEC"/>
    <w:rsid w:val="00F93EF0"/>
    <w:rsid w:val="00F94FBD"/>
    <w:rsid w:val="00F97CCD"/>
    <w:rsid w:val="00FA0587"/>
    <w:rsid w:val="00FA10D0"/>
    <w:rsid w:val="00FA12D2"/>
    <w:rsid w:val="00FA1B02"/>
    <w:rsid w:val="00FA37BF"/>
    <w:rsid w:val="00FB12D2"/>
    <w:rsid w:val="00FB3EB0"/>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E7DB9"/>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6D7BFD"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6D7BFD"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6D7BFD"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6D7BFD"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50D37"/>
    <w:rsid w:val="00094367"/>
    <w:rsid w:val="00195AD4"/>
    <w:rsid w:val="001F1E32"/>
    <w:rsid w:val="003917C2"/>
    <w:rsid w:val="00664CF2"/>
    <w:rsid w:val="006A732D"/>
    <w:rsid w:val="006D7BFD"/>
    <w:rsid w:val="00724C1D"/>
    <w:rsid w:val="00AD10C6"/>
    <w:rsid w:val="00C75416"/>
    <w:rsid w:val="00CE1B35"/>
    <w:rsid w:val="00DE5E58"/>
    <w:rsid w:val="00E10D4A"/>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2.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3.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4.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30</TotalTime>
  <Pages>4</Pages>
  <Words>1070</Words>
  <Characters>5736</Characters>
  <Application>Microsoft Office Word</Application>
  <DocSecurity>0</DocSecurity>
  <Lines>318</Lines>
  <Paragraphs>243</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15</cp:revision>
  <cp:lastPrinted>2019-10-09T18:08:00Z</cp:lastPrinted>
  <dcterms:created xsi:type="dcterms:W3CDTF">2026-08-28T21:43:00Z</dcterms:created>
  <dcterms:modified xsi:type="dcterms:W3CDTF">2026-08-28T22:21:00Z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